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645A" w14:textId="1A517782" w:rsidR="00DA39A6" w:rsidRPr="00832B2A" w:rsidRDefault="00832B2A" w:rsidP="00832B2A">
      <w:pPr>
        <w:pStyle w:val="Rubrik1"/>
        <w:rPr>
          <w:sz w:val="32"/>
        </w:rPr>
      </w:pPr>
      <w:r w:rsidRPr="00832B2A">
        <w:rPr>
          <w:sz w:val="32"/>
        </w:rPr>
        <w:t>Ansökan om nationell godkänd idrottsutbildning (NIU) i ämnet specialidrott gymnastik</w:t>
      </w:r>
    </w:p>
    <w:p w14:paraId="577E13E0" w14:textId="384C9314" w:rsidR="00832B2A" w:rsidRPr="00832B2A" w:rsidRDefault="00832B2A" w:rsidP="00832B2A">
      <w:pPr>
        <w:pStyle w:val="Rubrik3"/>
        <w:rPr>
          <w:sz w:val="16"/>
          <w:szCs w:val="14"/>
        </w:rPr>
      </w:pPr>
      <w:r>
        <w:br/>
      </w:r>
      <w:r w:rsidRPr="00832B2A">
        <w:t>Sökande gymnasieskola</w:t>
      </w:r>
      <w:r>
        <w:br/>
      </w:r>
    </w:p>
    <w:tbl>
      <w:tblPr>
        <w:tblStyle w:val="Tabellrutnt"/>
        <w:tblW w:w="9180" w:type="dxa"/>
        <w:tblLook w:val="04A0" w:firstRow="1" w:lastRow="0" w:firstColumn="1" w:lastColumn="0" w:noHBand="0" w:noVBand="1"/>
      </w:tblPr>
      <w:tblGrid>
        <w:gridCol w:w="1767"/>
        <w:gridCol w:w="2445"/>
        <w:gridCol w:w="2277"/>
        <w:gridCol w:w="481"/>
        <w:gridCol w:w="2210"/>
      </w:tblGrid>
      <w:tr w:rsidR="00832B2A" w:rsidRPr="00832B2A" w14:paraId="451FE516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683F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Huvudman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F3A1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A350EB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Organisationsnummer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EA49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3A806AB2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4C6A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Utdelningsadress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6D08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77C63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Postnr och postadress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A973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2E71CD3C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9FC96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Telefon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031A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B29F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E-post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3DC0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2267C100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5282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Webbadress</w:t>
            </w: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BA8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0C8B1F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1FBDA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</w:tbl>
    <w:p w14:paraId="0163D892" w14:textId="77777777" w:rsidR="00832B2A" w:rsidRPr="00832B2A" w:rsidRDefault="00832B2A" w:rsidP="00832B2A">
      <w:pPr>
        <w:rPr>
          <w:lang w:eastAsia="sv-SE"/>
        </w:rPr>
      </w:pPr>
    </w:p>
    <w:tbl>
      <w:tblPr>
        <w:tblStyle w:val="Tabellrutnt"/>
        <w:tblW w:w="9180" w:type="dxa"/>
        <w:tblLook w:val="04A0" w:firstRow="1" w:lastRow="0" w:firstColumn="1" w:lastColumn="0" w:noHBand="0" w:noVBand="1"/>
      </w:tblPr>
      <w:tblGrid>
        <w:gridCol w:w="1767"/>
        <w:gridCol w:w="2445"/>
        <w:gridCol w:w="2277"/>
        <w:gridCol w:w="236"/>
        <w:gridCol w:w="2455"/>
      </w:tblGrid>
      <w:tr w:rsidR="00832B2A" w:rsidRPr="00832B2A" w14:paraId="708FE4E5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1C06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Skolans namn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FADC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BF7F7F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Organisationsnummer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001A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31FC0231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2458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Utdelningsadress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2740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8F93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Postnr och postadress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E5A0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576C4622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CEE30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Telefon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7FDA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B4EC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E-post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9CB3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5D3A55CF" w14:textId="77777777"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6EA6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Webbadress</w:t>
            </w: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D083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C1552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ABB8F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</w:tbl>
    <w:p w14:paraId="21FABF97" w14:textId="77777777" w:rsidR="00832B2A" w:rsidRPr="00832B2A" w:rsidRDefault="00832B2A" w:rsidP="00832B2A">
      <w:pPr>
        <w:rPr>
          <w:lang w:eastAsia="sv-SE"/>
        </w:rPr>
      </w:pPr>
    </w:p>
    <w:tbl>
      <w:tblPr>
        <w:tblStyle w:val="Tabellrutnt"/>
        <w:tblW w:w="9180" w:type="dxa"/>
        <w:tblLook w:val="04A0" w:firstRow="1" w:lastRow="0" w:firstColumn="1" w:lastColumn="0" w:noHBand="0" w:noVBand="1"/>
      </w:tblPr>
      <w:tblGrid>
        <w:gridCol w:w="2441"/>
        <w:gridCol w:w="2247"/>
        <w:gridCol w:w="831"/>
        <w:gridCol w:w="3661"/>
      </w:tblGrid>
      <w:tr w:rsidR="00832B2A" w:rsidRPr="00832B2A" w14:paraId="128EEA95" w14:textId="77777777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D215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Namn på kontaktperson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3B63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461297ED" w14:textId="77777777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10A7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Telefon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84D3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684C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E-post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F6B0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</w:tbl>
    <w:p w14:paraId="118176E8" w14:textId="77777777" w:rsidR="00832B2A" w:rsidRPr="00832B2A" w:rsidRDefault="00832B2A" w:rsidP="00832B2A">
      <w:pPr>
        <w:rPr>
          <w:b/>
          <w:lang w:eastAsia="sv-SE"/>
        </w:rPr>
      </w:pPr>
    </w:p>
    <w:p w14:paraId="2EBB4AE5" w14:textId="77777777" w:rsidR="00832B2A" w:rsidRPr="00832B2A" w:rsidRDefault="00832B2A" w:rsidP="00832B2A">
      <w:pPr>
        <w:rPr>
          <w:b/>
          <w:lang w:eastAsia="sv-SE"/>
        </w:rPr>
      </w:pPr>
      <w:r w:rsidRPr="00832B2A">
        <w:rPr>
          <w:b/>
          <w:lang w:eastAsia="sv-SE"/>
        </w:rPr>
        <w:t>Ansökan avser (markera med kryss):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51"/>
        <w:gridCol w:w="567"/>
      </w:tblGrid>
      <w:tr w:rsidR="00832B2A" w:rsidRPr="00832B2A" w14:paraId="03820AFE" w14:textId="7777777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F7E6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Omcertifiering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220D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60D531CB" w14:textId="7777777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6394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Nycertifiering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EC2C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</w:tbl>
    <w:p w14:paraId="6DE42278" w14:textId="77777777" w:rsidR="00832B2A" w:rsidRPr="00832B2A" w:rsidRDefault="00832B2A" w:rsidP="00832B2A">
      <w:pPr>
        <w:rPr>
          <w:lang w:eastAsia="sv-SE"/>
        </w:rPr>
      </w:pPr>
    </w:p>
    <w:p w14:paraId="640B3ABF" w14:textId="77777777" w:rsidR="00832B2A" w:rsidRPr="00832B2A" w:rsidRDefault="00832B2A" w:rsidP="00832B2A">
      <w:pPr>
        <w:rPr>
          <w:b/>
          <w:lang w:eastAsia="sv-SE"/>
        </w:rPr>
      </w:pPr>
      <w:r w:rsidRPr="00832B2A">
        <w:rPr>
          <w:b/>
          <w:lang w:eastAsia="sv-SE"/>
        </w:rPr>
        <w:t>Vilken/vilka discipliner, samt antal platser ansökan avser: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984"/>
      </w:tblGrid>
      <w:tr w:rsidR="00832B2A" w:rsidRPr="00832B2A" w14:paraId="4A635A71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939F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F342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Markera med kryss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032B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Antal platser per år</w:t>
            </w:r>
          </w:p>
        </w:tc>
      </w:tr>
      <w:tr w:rsidR="00832B2A" w:rsidRPr="00832B2A" w14:paraId="2C9B268D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8860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Truppgymnastik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B739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D236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67D13457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CD42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Kvinnlig AG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353D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6450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45E546C8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E14B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Manlig AG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E579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03AA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15D1C23B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3F13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Trampolin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7C44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17AA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0DFFD34A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135F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Rytmisk Gymnastik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F75B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41B8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3B7ED9AE" w14:textId="7777777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6E23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Annan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0DA8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B0CE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</w:tbl>
    <w:p w14:paraId="00C71A13" w14:textId="77777777" w:rsidR="00832B2A" w:rsidRPr="00832B2A" w:rsidRDefault="00832B2A" w:rsidP="00832B2A">
      <w:pPr>
        <w:rPr>
          <w:lang w:eastAsia="sv-SE"/>
        </w:rPr>
      </w:pPr>
    </w:p>
    <w:tbl>
      <w:tblPr>
        <w:tblStyle w:val="Tabellrutnt"/>
        <w:tblW w:w="9180" w:type="dxa"/>
        <w:tblLook w:val="04A0" w:firstRow="1" w:lastRow="0" w:firstColumn="1" w:lastColumn="0" w:noHBand="0" w:noVBand="1"/>
      </w:tblPr>
      <w:tblGrid>
        <w:gridCol w:w="2100"/>
        <w:gridCol w:w="7080"/>
      </w:tblGrid>
      <w:tr w:rsidR="00832B2A" w:rsidRPr="00832B2A" w14:paraId="03F2F8E4" w14:textId="77777777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FD7A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lastRenderedPageBreak/>
              <w:t>Ort och datum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2277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5274CD27" w14:textId="77777777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E526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Underskrift*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9D9F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  <w:tr w:rsidR="00832B2A" w:rsidRPr="00832B2A" w14:paraId="3AC569A4" w14:textId="77777777"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3CB0" w14:textId="77777777" w:rsidR="00832B2A" w:rsidRPr="00832B2A" w:rsidRDefault="00832B2A" w:rsidP="00832B2A">
            <w:pPr>
              <w:rPr>
                <w:lang w:eastAsia="sv-SE"/>
              </w:rPr>
            </w:pPr>
            <w:r w:rsidRPr="00832B2A">
              <w:rPr>
                <w:lang w:eastAsia="sv-SE"/>
              </w:rPr>
              <w:t>Namnförtydligande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1EE1" w14:textId="77777777" w:rsidR="00832B2A" w:rsidRPr="00832B2A" w:rsidRDefault="00832B2A" w:rsidP="00832B2A">
            <w:pPr>
              <w:rPr>
                <w:lang w:eastAsia="sv-SE"/>
              </w:rPr>
            </w:pPr>
          </w:p>
        </w:tc>
      </w:tr>
    </w:tbl>
    <w:p w14:paraId="0BD7ED61" w14:textId="77777777" w:rsidR="00FF110E" w:rsidRDefault="00832B2A" w:rsidP="00ED1079">
      <w:pPr>
        <w:rPr>
          <w:lang w:eastAsia="sv-SE"/>
        </w:rPr>
      </w:pPr>
      <w:r w:rsidRPr="00832B2A">
        <w:rPr>
          <w:lang w:eastAsia="sv-SE"/>
        </w:rPr>
        <w:t>*</w:t>
      </w:r>
      <w:r w:rsidRPr="00832B2A">
        <w:rPr>
          <w:i/>
          <w:lang w:eastAsia="sv-SE"/>
        </w:rPr>
        <w:t xml:space="preserve">Ska vara </w:t>
      </w:r>
      <w:r w:rsidRPr="00832B2A">
        <w:rPr>
          <w:i/>
          <w:iCs/>
          <w:lang w:eastAsia="sv-SE"/>
        </w:rPr>
        <w:t xml:space="preserve">representant för huvudman dvs. funktion på kommunen med ansvar för skolan, tex. gymnasiechef alt. motsvarande funktion för friskolor. </w:t>
      </w:r>
      <w:r w:rsidR="00ED1079">
        <w:rPr>
          <w:i/>
          <w:iCs/>
          <w:lang w:eastAsia="sv-SE"/>
        </w:rPr>
        <w:br/>
      </w:r>
      <w:r>
        <w:rPr>
          <w:lang w:eastAsia="sv-SE"/>
        </w:rPr>
        <w:br/>
      </w:r>
      <w:r w:rsidRPr="00832B2A">
        <w:rPr>
          <w:lang w:eastAsia="sv-SE"/>
        </w:rPr>
        <w:t xml:space="preserve">En fullständigt ifylld ansökan ska vara Gymnastikförbundet tillhanda senast </w:t>
      </w:r>
      <w:r w:rsidRPr="00832B2A">
        <w:rPr>
          <w:b/>
          <w:bCs/>
          <w:lang w:eastAsia="sv-SE"/>
        </w:rPr>
        <w:t>1 november 202</w:t>
      </w:r>
      <w:r w:rsidR="00FF110E">
        <w:rPr>
          <w:b/>
          <w:bCs/>
          <w:lang w:eastAsia="sv-SE"/>
        </w:rPr>
        <w:t>6</w:t>
      </w:r>
      <w:r w:rsidRPr="00832B2A">
        <w:rPr>
          <w:lang w:eastAsia="sv-SE"/>
        </w:rPr>
        <w:t xml:space="preserve">, för ansökningar avseende </w:t>
      </w:r>
      <w:r w:rsidRPr="00832B2A">
        <w:rPr>
          <w:b/>
          <w:bCs/>
          <w:lang w:eastAsia="sv-SE"/>
        </w:rPr>
        <w:t>start</w:t>
      </w:r>
      <w:r w:rsidRPr="00832B2A">
        <w:rPr>
          <w:lang w:eastAsia="sv-SE"/>
        </w:rPr>
        <w:t xml:space="preserve"> </w:t>
      </w:r>
      <w:r w:rsidRPr="00832B2A">
        <w:rPr>
          <w:b/>
          <w:bCs/>
          <w:lang w:eastAsia="sv-SE"/>
        </w:rPr>
        <w:t>hösten 202</w:t>
      </w:r>
      <w:r w:rsidR="00FF110E">
        <w:rPr>
          <w:b/>
          <w:bCs/>
          <w:lang w:eastAsia="sv-SE"/>
        </w:rPr>
        <w:t>8</w:t>
      </w:r>
      <w:r w:rsidRPr="00832B2A">
        <w:rPr>
          <w:lang w:eastAsia="sv-SE"/>
        </w:rPr>
        <w:t xml:space="preserve">. </w:t>
      </w:r>
      <w:r w:rsidRPr="00FF110E">
        <w:rPr>
          <w:lang w:eastAsia="sv-SE"/>
        </w:rPr>
        <w:br/>
      </w:r>
    </w:p>
    <w:p w14:paraId="1C0890F8" w14:textId="75BA496C" w:rsidR="00832B2A" w:rsidRPr="00832B2A" w:rsidRDefault="00832B2A" w:rsidP="00ED1079">
      <w:pPr>
        <w:rPr>
          <w:lang w:eastAsia="sv-SE"/>
        </w:rPr>
      </w:pPr>
      <w:r w:rsidRPr="00832B2A">
        <w:rPr>
          <w:lang w:eastAsia="sv-SE"/>
        </w:rPr>
        <w:t xml:space="preserve">Skicka ansökan till: Gymnastikförbundet, Box 11016, 100 61 Stockholm, eller maila till </w:t>
      </w:r>
      <w:hyperlink r:id="rId11" w:history="1">
        <w:r w:rsidRPr="00832B2A">
          <w:rPr>
            <w:rStyle w:val="Hyperlnk"/>
            <w:lang w:eastAsia="sv-SE"/>
          </w:rPr>
          <w:t>niu@gymnastik.se</w:t>
        </w:r>
      </w:hyperlink>
      <w:r w:rsidRPr="00832B2A">
        <w:rPr>
          <w:lang w:eastAsia="sv-SE"/>
        </w:rPr>
        <w:t xml:space="preserve">. Märk gärna er ansökan med NIU samt skolans namn. </w:t>
      </w:r>
      <w:r w:rsidRPr="00FF110E">
        <w:rPr>
          <w:lang w:eastAsia="sv-SE"/>
        </w:rPr>
        <w:br/>
      </w:r>
      <w:r w:rsidRPr="00832B2A">
        <w:rPr>
          <w:lang w:eastAsia="sv-SE"/>
        </w:rPr>
        <w:t>Tillstyrkan eller avslag på certifieringsansökan kommer att meddelas senast den 20 januari, året innan tilltänkt start.</w:t>
      </w:r>
      <w:r w:rsidR="00ED1079">
        <w:rPr>
          <w:lang w:eastAsia="sv-SE"/>
        </w:rPr>
        <w:br/>
      </w:r>
      <w:r w:rsidR="00403D98">
        <w:rPr>
          <w:lang w:eastAsia="sv-SE"/>
        </w:rPr>
        <w:br/>
      </w:r>
      <w:r w:rsidR="00ED1079">
        <w:rPr>
          <w:lang w:eastAsia="sv-SE"/>
        </w:rPr>
        <w:br/>
      </w:r>
      <w:r w:rsidRPr="00ED1079">
        <w:rPr>
          <w:rFonts w:ascii="Tahoma" w:eastAsiaTheme="majorEastAsia" w:hAnsi="Tahoma" w:cstheme="majorBidi"/>
          <w:b/>
          <w:sz w:val="24"/>
          <w:szCs w:val="22"/>
        </w:rPr>
        <w:t>Om utbildningen</w:t>
      </w:r>
    </w:p>
    <w:p w14:paraId="29A9799B" w14:textId="3F42B743" w:rsidR="00832B2A" w:rsidRPr="00832B2A" w:rsidRDefault="00832B2A" w:rsidP="00832B2A">
      <w:pPr>
        <w:rPr>
          <w:lang w:eastAsia="sv-SE"/>
        </w:rPr>
      </w:pPr>
      <w:r w:rsidRPr="00832B2A">
        <w:rPr>
          <w:lang w:eastAsia="sv-SE"/>
        </w:rPr>
        <w:t xml:space="preserve">Riksidrottsförbundet har ett antal vägledande faktorer gällande specialförbundens tillstyrkan av NIU. Vid om- och nycertifiering ska respektive gymnasieskola som önskar bedriva NIU i gymnastik beskriva hur skolan förhåller sig till dessa faktorer. Se separat dokument från RF som beskriver de vägledande faktorerna. </w:t>
      </w:r>
    </w:p>
    <w:p w14:paraId="6D400BD6" w14:textId="16081A96" w:rsidR="00832B2A" w:rsidRPr="00832B2A" w:rsidRDefault="00832B2A" w:rsidP="00832B2A">
      <w:pPr>
        <w:rPr>
          <w:lang w:eastAsia="sv-SE"/>
        </w:rPr>
      </w:pPr>
      <w:r w:rsidRPr="00832B2A">
        <w:rPr>
          <w:lang w:eastAsia="sv-SE"/>
        </w:rPr>
        <w:t xml:space="preserve">Gymnastikförbundet har därtill </w:t>
      </w:r>
      <w:r>
        <w:rPr>
          <w:lang w:eastAsia="sv-SE"/>
        </w:rPr>
        <w:t>fyra</w:t>
      </w:r>
      <w:r w:rsidRPr="00832B2A">
        <w:rPr>
          <w:lang w:eastAsia="sv-SE"/>
        </w:rPr>
        <w:t xml:space="preserve"> gymnastikspecifika kriterier som respektive sökande gymnasieskola ska beskriva hur de lever upp till. </w:t>
      </w:r>
    </w:p>
    <w:p w14:paraId="0BAA8763" w14:textId="77777777" w:rsidR="00832B2A" w:rsidRDefault="00832B2A" w:rsidP="00832B2A">
      <w:pPr>
        <w:rPr>
          <w:b/>
          <w:bCs/>
          <w:lang w:eastAsia="sv-SE"/>
        </w:rPr>
      </w:pPr>
      <w:r>
        <w:rPr>
          <w:b/>
          <w:bCs/>
          <w:lang w:eastAsia="sv-SE"/>
        </w:rPr>
        <w:t>RF:s v</w:t>
      </w:r>
      <w:r w:rsidRPr="00832B2A">
        <w:rPr>
          <w:b/>
          <w:bCs/>
          <w:lang w:eastAsia="sv-SE"/>
        </w:rPr>
        <w:t xml:space="preserve">ägledande faktorer </w:t>
      </w:r>
    </w:p>
    <w:p w14:paraId="59AA637E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Idrottsvänliga skola</w:t>
      </w:r>
    </w:p>
    <w:p w14:paraId="533B2AA2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Träningsmiljö i NIU-verksamheten</w:t>
      </w:r>
    </w:p>
    <w:p w14:paraId="7770E02C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Samverkan med förening och anläggning</w:t>
      </w:r>
    </w:p>
    <w:p w14:paraId="375C8DBD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Studieplan</w:t>
      </w:r>
    </w:p>
    <w:p w14:paraId="653816CD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Lärartäthet</w:t>
      </w:r>
    </w:p>
    <w:p w14:paraId="50D4B9E6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Idrottsspecifik lärarkompetens</w:t>
      </w:r>
    </w:p>
    <w:p w14:paraId="36E359BF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Ett etablerat samarbete med relevant specialidrottsförbund</w:t>
      </w:r>
    </w:p>
    <w:p w14:paraId="22C03417" w14:textId="77777777" w:rsidR="00832B2A" w:rsidRPr="00832B2A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Resursnätverk kring elev</w:t>
      </w:r>
    </w:p>
    <w:p w14:paraId="33C4E978" w14:textId="130FE8B9" w:rsidR="00832B2A" w:rsidRPr="00936A20" w:rsidRDefault="00832B2A" w:rsidP="00832B2A">
      <w:pPr>
        <w:pStyle w:val="Liststycke"/>
        <w:numPr>
          <w:ilvl w:val="0"/>
          <w:numId w:val="20"/>
        </w:numPr>
        <w:rPr>
          <w:b/>
          <w:bCs/>
          <w:lang w:eastAsia="sv-SE"/>
        </w:rPr>
      </w:pPr>
      <w:r w:rsidRPr="00832B2A">
        <w:rPr>
          <w:lang w:eastAsia="sv-SE"/>
        </w:rPr>
        <w:t>Idrottens jämställdhetsmål</w:t>
      </w:r>
      <w:r w:rsidR="00936A20">
        <w:rPr>
          <w:lang w:eastAsia="sv-SE"/>
        </w:rPr>
        <w:br/>
      </w:r>
    </w:p>
    <w:p w14:paraId="3ACC59B4" w14:textId="77777777" w:rsidR="00832B2A" w:rsidRDefault="00832B2A" w:rsidP="00832B2A">
      <w:pPr>
        <w:rPr>
          <w:b/>
          <w:bCs/>
          <w:lang w:eastAsia="sv-SE"/>
        </w:rPr>
      </w:pPr>
      <w:r w:rsidRPr="00832B2A">
        <w:rPr>
          <w:b/>
          <w:bCs/>
          <w:lang w:eastAsia="sv-SE"/>
        </w:rPr>
        <w:t xml:space="preserve">Gymnastikspecifika kriterier </w:t>
      </w:r>
    </w:p>
    <w:p w14:paraId="1CB9B5AF" w14:textId="432F6FEE" w:rsidR="00832B2A" w:rsidRPr="00832B2A" w:rsidRDefault="00832B2A" w:rsidP="00832B2A">
      <w:pPr>
        <w:pStyle w:val="Liststycke"/>
        <w:numPr>
          <w:ilvl w:val="0"/>
          <w:numId w:val="22"/>
        </w:numPr>
        <w:rPr>
          <w:lang w:eastAsia="sv-SE"/>
        </w:rPr>
      </w:pPr>
      <w:r w:rsidRPr="00832B2A">
        <w:rPr>
          <w:lang w:eastAsia="sv-SE"/>
        </w:rPr>
        <w:t xml:space="preserve">För nyansökningar; Beskriv och motivera varför ni önskar bli en NIU-certifierad skola. </w:t>
      </w:r>
      <w:r>
        <w:rPr>
          <w:lang w:eastAsia="sv-SE"/>
        </w:rPr>
        <w:br/>
      </w:r>
    </w:p>
    <w:p w14:paraId="59CBF7B4" w14:textId="36F62A18" w:rsidR="00832B2A" w:rsidRPr="00832B2A" w:rsidRDefault="00832B2A" w:rsidP="00832B2A">
      <w:pPr>
        <w:pStyle w:val="Liststycke"/>
        <w:numPr>
          <w:ilvl w:val="0"/>
          <w:numId w:val="22"/>
        </w:numPr>
        <w:rPr>
          <w:b/>
          <w:bCs/>
          <w:lang w:eastAsia="sv-SE"/>
        </w:rPr>
      </w:pPr>
      <w:r w:rsidRPr="00832B2A">
        <w:rPr>
          <w:lang w:eastAsia="sv-SE"/>
        </w:rPr>
        <w:t>Gymnasieskolan ska säkerställa utbildad tränare med en utbildningsgrad enligt Gymnastikförbundets utbildningsstege på lägst steg C-nivå.</w:t>
      </w:r>
    </w:p>
    <w:p w14:paraId="6E1612D3" w14:textId="77777777" w:rsidR="00832B2A" w:rsidRDefault="00832B2A" w:rsidP="00832B2A">
      <w:pPr>
        <w:pStyle w:val="Liststycke"/>
        <w:rPr>
          <w:lang w:eastAsia="sv-SE"/>
        </w:rPr>
      </w:pPr>
    </w:p>
    <w:p w14:paraId="21351F97" w14:textId="77777777" w:rsidR="00832B2A" w:rsidRPr="00832B2A" w:rsidRDefault="00832B2A" w:rsidP="00832B2A">
      <w:pPr>
        <w:pStyle w:val="Liststycke"/>
        <w:numPr>
          <w:ilvl w:val="0"/>
          <w:numId w:val="22"/>
        </w:numPr>
        <w:rPr>
          <w:b/>
          <w:bCs/>
          <w:lang w:eastAsia="sv-SE"/>
        </w:rPr>
      </w:pPr>
      <w:r w:rsidRPr="00832B2A">
        <w:rPr>
          <w:lang w:eastAsia="sv-SE"/>
        </w:rPr>
        <w:t>Gymnasieskolan ska tillhandahålla alternativ träning och/eller teoretisk utbildning eller praktik om eleven, t ex vid skada, ej fullt kan utöva sin idrott.</w:t>
      </w:r>
    </w:p>
    <w:p w14:paraId="0E099E27" w14:textId="77777777" w:rsidR="00832B2A" w:rsidRDefault="00832B2A" w:rsidP="00832B2A">
      <w:pPr>
        <w:pStyle w:val="Liststycke"/>
        <w:rPr>
          <w:lang w:eastAsia="sv-SE"/>
        </w:rPr>
      </w:pPr>
    </w:p>
    <w:p w14:paraId="6A9B1716" w14:textId="45039EF6" w:rsidR="00832B2A" w:rsidRPr="00832B2A" w:rsidRDefault="00832B2A" w:rsidP="00832B2A">
      <w:pPr>
        <w:pStyle w:val="Liststycke"/>
        <w:numPr>
          <w:ilvl w:val="0"/>
          <w:numId w:val="22"/>
        </w:numPr>
        <w:rPr>
          <w:b/>
          <w:bCs/>
          <w:lang w:eastAsia="sv-SE"/>
        </w:rPr>
      </w:pPr>
      <w:r w:rsidRPr="00832B2A">
        <w:rPr>
          <w:lang w:eastAsia="sv-SE"/>
        </w:rPr>
        <w:lastRenderedPageBreak/>
        <w:t xml:space="preserve">Målet med NIU är att eleverna på sikt ska kunna nå nationell elit*. En förutsättning för detta är därför att eleven ska ha möjlighet att träna och tävla i en elitmässig miljö utanför skoltid under hela gymnasieutbildningen (utöver den schemalagda undervisningen). </w:t>
      </w:r>
      <w:r w:rsidRPr="00832B2A">
        <w:rPr>
          <w:lang w:eastAsia="sv-SE"/>
        </w:rPr>
        <w:br/>
        <w:t xml:space="preserve">* </w:t>
      </w:r>
      <w:r w:rsidRPr="00FF110E">
        <w:rPr>
          <w:i/>
          <w:iCs/>
          <w:lang w:eastAsia="sv-SE"/>
        </w:rPr>
        <w:t xml:space="preserve">Nationell elit = Att vara bland de bästa i landet. Hit kan räknas de flesta gymnaster och lag på SM-stegen. </w:t>
      </w:r>
    </w:p>
    <w:p w14:paraId="2DE7F1F8" w14:textId="5AD18EC4" w:rsidR="00D11864" w:rsidRDefault="00832B2A" w:rsidP="00832B2A">
      <w:r>
        <w:rPr>
          <w:lang w:eastAsia="sv-SE"/>
        </w:rPr>
        <w:br/>
      </w:r>
      <w:r>
        <w:rPr>
          <w:lang w:eastAsia="sv-SE"/>
        </w:rPr>
        <w:br/>
      </w:r>
      <w:r>
        <w:rPr>
          <w:lang w:eastAsia="sv-SE"/>
        </w:rPr>
        <w:br/>
      </w:r>
    </w:p>
    <w:p w14:paraId="363A8CE3" w14:textId="77777777" w:rsidR="00F651F0" w:rsidRDefault="00F651F0" w:rsidP="00F651F0"/>
    <w:p w14:paraId="7B48E68F" w14:textId="77777777" w:rsidR="00F651F0" w:rsidRPr="00F651F0" w:rsidRDefault="00F651F0" w:rsidP="00F651F0"/>
    <w:p w14:paraId="36C1EC31" w14:textId="77777777" w:rsidR="009836CF" w:rsidRPr="0089185C" w:rsidRDefault="009836CF" w:rsidP="00E606F4">
      <w:pPr>
        <w:spacing w:after="0"/>
        <w:rPr>
          <w:rFonts w:ascii="Tahoma" w:eastAsiaTheme="majorEastAsia" w:hAnsi="Tahoma" w:cstheme="majorBidi"/>
          <w:iCs/>
        </w:rPr>
      </w:pPr>
    </w:p>
    <w:sectPr w:rsidR="009836CF" w:rsidRPr="0089185C" w:rsidSect="00D11864">
      <w:footerReference w:type="even" r:id="rId12"/>
      <w:footerReference w:type="default" r:id="rId13"/>
      <w:headerReference w:type="first" r:id="rId14"/>
      <w:pgSz w:w="11906" w:h="16838"/>
      <w:pgMar w:top="1418" w:right="226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74930" w14:textId="77777777" w:rsidR="002F75D2" w:rsidRDefault="002F75D2" w:rsidP="004B72AB">
      <w:r>
        <w:separator/>
      </w:r>
    </w:p>
  </w:endnote>
  <w:endnote w:type="continuationSeparator" w:id="0">
    <w:p w14:paraId="5471AFD0" w14:textId="77777777" w:rsidR="002F75D2" w:rsidRDefault="002F75D2" w:rsidP="004B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Content>
      <w:p w14:paraId="36B3467A" w14:textId="77777777" w:rsidR="004B72AB" w:rsidRDefault="004B72AB" w:rsidP="00AE6E6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5257A3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16A3836D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Content>
      <w:p w14:paraId="7E83B0A6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1D1CD1EF" w14:textId="77777777" w:rsidR="004B72AB" w:rsidRDefault="001D6D9D" w:rsidP="004B72AB">
    <w:pPr>
      <w:pStyle w:val="Sidfot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E9EF3F" wp14:editId="128C2DD7">
          <wp:simplePos x="0" y="0"/>
          <wp:positionH relativeFrom="margin">
            <wp:posOffset>0</wp:posOffset>
          </wp:positionH>
          <wp:positionV relativeFrom="margin">
            <wp:posOffset>9044305</wp:posOffset>
          </wp:positionV>
          <wp:extent cx="1756800" cy="388800"/>
          <wp:effectExtent l="0" t="0" r="0" b="5080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800" cy="38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4867" w14:textId="77777777" w:rsidR="002F75D2" w:rsidRPr="00760C0A" w:rsidRDefault="002F75D2" w:rsidP="00760C0A">
      <w:pPr>
        <w:pStyle w:val="Fotnotstext"/>
      </w:pPr>
      <w:r w:rsidRPr="00760C0A">
        <w:separator/>
      </w:r>
    </w:p>
  </w:footnote>
  <w:footnote w:type="continuationSeparator" w:id="0">
    <w:p w14:paraId="24403DFF" w14:textId="77777777" w:rsidR="002F75D2" w:rsidRDefault="002F75D2" w:rsidP="004B7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D89C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C75584" wp14:editId="48287C93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78DF77" id="Rektangel 1" o:spid="_x0000_s1026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 fillcolor="#fecc00 [321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A2F0C"/>
    <w:multiLevelType w:val="hybridMultilevel"/>
    <w:tmpl w:val="D47A00FC"/>
    <w:lvl w:ilvl="0" w:tplc="5B543F1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716DD"/>
    <w:multiLevelType w:val="hybridMultilevel"/>
    <w:tmpl w:val="98CA0F1A"/>
    <w:lvl w:ilvl="0" w:tplc="5B543F1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712"/>
    <w:multiLevelType w:val="hybridMultilevel"/>
    <w:tmpl w:val="1228ED20"/>
    <w:lvl w:ilvl="0" w:tplc="5B543F12">
      <w:start w:val="8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8"/>
  </w:num>
  <w:num w:numId="2" w16cid:durableId="636570995">
    <w:abstractNumId w:val="10"/>
  </w:num>
  <w:num w:numId="3" w16cid:durableId="830097284">
    <w:abstractNumId w:val="20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2"/>
  </w:num>
  <w:num w:numId="15" w16cid:durableId="1135872445">
    <w:abstractNumId w:val="16"/>
  </w:num>
  <w:num w:numId="16" w16cid:durableId="1625772129">
    <w:abstractNumId w:val="19"/>
  </w:num>
  <w:num w:numId="17" w16cid:durableId="1947345516">
    <w:abstractNumId w:val="11"/>
  </w:num>
  <w:num w:numId="18" w16cid:durableId="234584226">
    <w:abstractNumId w:val="13"/>
  </w:num>
  <w:num w:numId="19" w16cid:durableId="667755071">
    <w:abstractNumId w:val="17"/>
  </w:num>
  <w:num w:numId="20" w16cid:durableId="1297295514">
    <w:abstractNumId w:val="14"/>
  </w:num>
  <w:num w:numId="21" w16cid:durableId="200678245">
    <w:abstractNumId w:val="17"/>
  </w:num>
  <w:num w:numId="22" w16cid:durableId="8513840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2A"/>
    <w:rsid w:val="00011516"/>
    <w:rsid w:val="00016E5C"/>
    <w:rsid w:val="00040FF7"/>
    <w:rsid w:val="000429D6"/>
    <w:rsid w:val="00042C02"/>
    <w:rsid w:val="00065B3B"/>
    <w:rsid w:val="000F2E30"/>
    <w:rsid w:val="00116E0D"/>
    <w:rsid w:val="001D6D9D"/>
    <w:rsid w:val="001F2F65"/>
    <w:rsid w:val="00242A8D"/>
    <w:rsid w:val="002A3B2A"/>
    <w:rsid w:val="002F75D2"/>
    <w:rsid w:val="00320A8C"/>
    <w:rsid w:val="003E4A68"/>
    <w:rsid w:val="003F7B6F"/>
    <w:rsid w:val="00403D98"/>
    <w:rsid w:val="004042FD"/>
    <w:rsid w:val="00417D20"/>
    <w:rsid w:val="004B1A35"/>
    <w:rsid w:val="004B72AB"/>
    <w:rsid w:val="004C0450"/>
    <w:rsid w:val="004F64E3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3B0F"/>
    <w:rsid w:val="00665959"/>
    <w:rsid w:val="006C7470"/>
    <w:rsid w:val="007356A6"/>
    <w:rsid w:val="00760C0A"/>
    <w:rsid w:val="00767BB6"/>
    <w:rsid w:val="007C1AF5"/>
    <w:rsid w:val="007D5E56"/>
    <w:rsid w:val="008071D3"/>
    <w:rsid w:val="00832B2A"/>
    <w:rsid w:val="00832D32"/>
    <w:rsid w:val="00836854"/>
    <w:rsid w:val="0089185C"/>
    <w:rsid w:val="00892225"/>
    <w:rsid w:val="008B3C44"/>
    <w:rsid w:val="008F05F3"/>
    <w:rsid w:val="008F572D"/>
    <w:rsid w:val="00902EEE"/>
    <w:rsid w:val="00932888"/>
    <w:rsid w:val="00936427"/>
    <w:rsid w:val="00936A20"/>
    <w:rsid w:val="0095772D"/>
    <w:rsid w:val="009836CF"/>
    <w:rsid w:val="00993DAE"/>
    <w:rsid w:val="009A7BCD"/>
    <w:rsid w:val="009C5ED4"/>
    <w:rsid w:val="009E157B"/>
    <w:rsid w:val="009F3DB1"/>
    <w:rsid w:val="00A27D5A"/>
    <w:rsid w:val="00A35630"/>
    <w:rsid w:val="00A37DCB"/>
    <w:rsid w:val="00A56834"/>
    <w:rsid w:val="00A8670B"/>
    <w:rsid w:val="00AC5B33"/>
    <w:rsid w:val="00B10B6A"/>
    <w:rsid w:val="00B803B5"/>
    <w:rsid w:val="00B84FCA"/>
    <w:rsid w:val="00B86019"/>
    <w:rsid w:val="00BB5192"/>
    <w:rsid w:val="00BC40BF"/>
    <w:rsid w:val="00C05025"/>
    <w:rsid w:val="00C2467F"/>
    <w:rsid w:val="00C304DC"/>
    <w:rsid w:val="00C74551"/>
    <w:rsid w:val="00C76AE0"/>
    <w:rsid w:val="00CA7381"/>
    <w:rsid w:val="00D010B1"/>
    <w:rsid w:val="00D11864"/>
    <w:rsid w:val="00D119F4"/>
    <w:rsid w:val="00D238C3"/>
    <w:rsid w:val="00D27872"/>
    <w:rsid w:val="00D31A3B"/>
    <w:rsid w:val="00D820FC"/>
    <w:rsid w:val="00D95C7F"/>
    <w:rsid w:val="00DA39A6"/>
    <w:rsid w:val="00DB440F"/>
    <w:rsid w:val="00DE2689"/>
    <w:rsid w:val="00E03FFC"/>
    <w:rsid w:val="00E606F4"/>
    <w:rsid w:val="00E66E9A"/>
    <w:rsid w:val="00EB43FB"/>
    <w:rsid w:val="00ED1079"/>
    <w:rsid w:val="00F130B7"/>
    <w:rsid w:val="00F163C7"/>
    <w:rsid w:val="00F3215A"/>
    <w:rsid w:val="00F546D1"/>
    <w:rsid w:val="00F651F0"/>
    <w:rsid w:val="00FA2D74"/>
    <w:rsid w:val="00FE5E78"/>
    <w:rsid w:val="00FF110E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3C856"/>
  <w15:chartTrackingRefBased/>
  <w15:docId w15:val="{DAA8F6C8-78EC-47B3-8981-FE3DDDD3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0FC"/>
    <w:pPr>
      <w:spacing w:after="160"/>
    </w:pPr>
    <w:rPr>
      <w:rFonts w:ascii="Palatino Linotype" w:hAnsi="Palatino Linotype"/>
      <w:color w:val="000000" w:themeColor="background1"/>
      <w:sz w:val="20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597A10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832B2A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Cs w:val="22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  <w:rPr>
      <w:rFonts w:ascii="Tahoma" w:hAnsi="Tahoma"/>
    </w:r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97A10"/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rFonts w:ascii="Tahoma" w:hAnsi="Tahoma"/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ascii="Tahoma" w:hAnsi="Tahoma"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832B2A"/>
    <w:rPr>
      <w:rFonts w:ascii="Tahoma" w:eastAsiaTheme="majorEastAsia" w:hAnsi="Tahoma" w:cstheme="majorBidi"/>
      <w:b/>
      <w:color w:val="000000" w:themeColor="background1"/>
      <w:szCs w:val="22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  <w:rPr>
      <w:color w:val="0069A7" w:themeColor="text2"/>
    </w:rPr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table" w:styleId="Rutntstabell4dekorfrg1">
    <w:name w:val="Grid Table 4 Accent 1"/>
    <w:basedOn w:val="Normaltabell"/>
    <w:uiPriority w:val="49"/>
    <w:rsid w:val="00F651F0"/>
    <w:tblPr>
      <w:tblStyleRowBandSize w:val="1"/>
      <w:tblStyleColBandSize w:val="1"/>
      <w:tblInd w:w="0" w:type="nil"/>
      <w:tblBorders>
        <w:top w:val="single" w:sz="4" w:space="0" w:color="FFE065" w:themeColor="accent1" w:themeTint="99"/>
        <w:left w:val="single" w:sz="4" w:space="0" w:color="FFE065" w:themeColor="accent1" w:themeTint="99"/>
        <w:bottom w:val="single" w:sz="4" w:space="0" w:color="FFE065" w:themeColor="accent1" w:themeTint="99"/>
        <w:right w:val="single" w:sz="4" w:space="0" w:color="FFE065" w:themeColor="accent1" w:themeTint="99"/>
        <w:insideH w:val="single" w:sz="4" w:space="0" w:color="FFE065" w:themeColor="accent1" w:themeTint="99"/>
        <w:insideV w:val="single" w:sz="4" w:space="0" w:color="FFE065" w:themeColor="accent1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FECC00" w:themeColor="accent1"/>
          <w:left w:val="single" w:sz="4" w:space="0" w:color="FECC00" w:themeColor="accent1"/>
          <w:bottom w:val="single" w:sz="4" w:space="0" w:color="FECC00" w:themeColor="accent1"/>
          <w:right w:val="single" w:sz="4" w:space="0" w:color="FECC00" w:themeColor="accent1"/>
          <w:insideH w:val="nil"/>
          <w:insideV w:val="nil"/>
        </w:tcBorders>
        <w:shd w:val="clear" w:color="auto" w:fill="FECC00" w:themeFill="accent1"/>
      </w:tcPr>
    </w:tblStylePr>
    <w:tblStylePr w:type="lastRow">
      <w:rPr>
        <w:b/>
        <w:bCs/>
      </w:rPr>
      <w:tblPr/>
      <w:tcPr>
        <w:tcBorders>
          <w:top w:val="double" w:sz="4" w:space="0" w:color="FECC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B" w:themeFill="accent1" w:themeFillTint="33"/>
      </w:tcPr>
    </w:tblStylePr>
    <w:tblStylePr w:type="band1Horz">
      <w:tblPr/>
      <w:tcPr>
        <w:shd w:val="clear" w:color="auto" w:fill="FFF4CB" w:themeFill="accent1" w:themeFillTint="33"/>
      </w:tcPr>
    </w:tblStylePr>
  </w:style>
  <w:style w:type="table" w:styleId="Tabellrutnt">
    <w:name w:val="Table Grid"/>
    <w:basedOn w:val="Normaltabell"/>
    <w:uiPriority w:val="39"/>
    <w:rsid w:val="00832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832B2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32B2A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link w:val="UnderrubrikChar"/>
    <w:uiPriority w:val="11"/>
    <w:rsid w:val="00832B2A"/>
    <w:pPr>
      <w:numPr>
        <w:ilvl w:val="1"/>
      </w:numPr>
    </w:pPr>
    <w:rPr>
      <w:rFonts w:asciiTheme="minorHAnsi" w:eastAsiaTheme="minorEastAsia" w:hAnsiTheme="minorHAnsi"/>
      <w:color w:val="FFFFFF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32B2A"/>
    <w:rPr>
      <w:rFonts w:eastAsiaTheme="minorEastAsia"/>
      <w:color w:val="FFFFFF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u@gymnastik.s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ina%20&#197;hs\OneDrive%20-%20Sveriges%20Riksidrottsf&#246;rbund\Skrivbordet\Office-mallar\Wordmall_SG_GF_utan_forsattsblad%20(9).dotx" TargetMode="External"/></Relationship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A5A935-296D-9E40-B119-743F15345260}">
  <we:reference id="wa104099688" version="1.3.0.0" store="sv-S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9FEB664F97C2478EE87C7878444961" ma:contentTypeVersion="20" ma:contentTypeDescription="Skapa ett nytt dokument." ma:contentTypeScope="" ma:versionID="b626c6dbc11ed2d0c39bb7eb00b014d7">
  <xsd:schema xmlns:xsd="http://www.w3.org/2001/XMLSchema" xmlns:xs="http://www.w3.org/2001/XMLSchema" xmlns:p="http://schemas.microsoft.com/office/2006/metadata/properties" xmlns:ns2="961fe042-11a7-4554-ac23-c63a934d656e" xmlns:ns3="945907ef-9ec5-445d-a789-4d1ed1977353" targetNamespace="http://schemas.microsoft.com/office/2006/metadata/properties" ma:root="true" ma:fieldsID="ba639929155f094c9e62f37891e27352" ns2:_="" ns3:_="">
    <xsd:import namespace="961fe042-11a7-4554-ac23-c63a934d656e"/>
    <xsd:import namespace="945907ef-9ec5-445d-a789-4d1ed19773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Typavmall" minOccurs="0"/>
                <xsd:element ref="ns2:Personalhandbok" minOccurs="0"/>
                <xsd:element ref="ns2:LG_x002d_anteckninga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e042-11a7-4554-ac23-c63a934d6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Typavmall" ma:index="23" nillable="true" ma:displayName="Typ av mall" ma:format="Dropdown" ma:internalName="Typavmall">
      <xsd:simpleType>
        <xsd:restriction base="dms:Choice">
          <xsd:enumeration value="Word"/>
          <xsd:enumeration value="Excel"/>
          <xsd:enumeration value="PowerPoint"/>
        </xsd:restriction>
      </xsd:simpleType>
    </xsd:element>
    <xsd:element name="Personalhandbok" ma:index="24" nillable="true" ma:displayName="Personalhandbok" ma:format="Dropdown" ma:internalName="Personalhandbok">
      <xsd:simpleType>
        <xsd:restriction base="dms:Choice">
          <xsd:enumeration value="Personalhandbok"/>
        </xsd:restriction>
      </xsd:simpleType>
    </xsd:element>
    <xsd:element name="LG_x002d_anteckningar" ma:index="25" nillable="true" ma:displayName="LG-anteckningar" ma:format="Dropdown" ma:internalName="LG_x002d_anteckningar">
      <xsd:simpleType>
        <xsd:restriction base="dms:Text">
          <xsd:maxLength value="255"/>
        </xsd:restriction>
      </xsd:simpleType>
    </xsd:element>
    <xsd:element name="_Flow_SignoffStatus" ma:index="26" nillable="true" ma:displayName="Godkännande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907ef-9ec5-445d-a789-4d1ed19773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b03d41c-c0bd-4250-8359-bfc840d31e78}" ma:internalName="TaxCatchAll" ma:showField="CatchAllData" ma:web="945907ef-9ec5-445d-a789-4d1ed19773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5907ef-9ec5-445d-a789-4d1ed1977353" xsi:nil="true"/>
    <lcf76f155ced4ddcb4097134ff3c332f xmlns="961fe042-11a7-4554-ac23-c63a934d656e">
      <Terms xmlns="http://schemas.microsoft.com/office/infopath/2007/PartnerControls"/>
    </lcf76f155ced4ddcb4097134ff3c332f>
    <Typavmall xmlns="961fe042-11a7-4554-ac23-c63a934d656e">Word</Typavmall>
    <Personalhandbok xmlns="961fe042-11a7-4554-ac23-c63a934d656e" xsi:nil="true"/>
    <_Flow_SignoffStatus xmlns="961fe042-11a7-4554-ac23-c63a934d656e" xsi:nil="true"/>
    <LG_x002d_anteckningar xmlns="961fe042-11a7-4554-ac23-c63a934d656e" xsi:nil="true"/>
  </documentManagement>
</p:properties>
</file>

<file path=customXml/itemProps1.xml><?xml version="1.0" encoding="utf-8"?>
<ds:datastoreItem xmlns:ds="http://schemas.openxmlformats.org/officeDocument/2006/customXml" ds:itemID="{CD5B4FBC-FDAA-41B9-95B7-914DEB73C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fe042-11a7-4554-ac23-c63a934d656e"/>
    <ds:schemaRef ds:uri="945907ef-9ec5-445d-a789-4d1ed19773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13FAC-480B-4E10-9ABA-3C1B74CB7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201BFC-2ADB-4A76-9DF7-45EBD14A8B59}">
  <ds:schemaRefs>
    <ds:schemaRef ds:uri="http://schemas.microsoft.com/office/2006/metadata/properties"/>
    <ds:schemaRef ds:uri="http://schemas.microsoft.com/office/infopath/2007/PartnerControls"/>
    <ds:schemaRef ds:uri="945907ef-9ec5-445d-a789-4d1ed1977353"/>
    <ds:schemaRef ds:uri="961fe042-11a7-4554-ac23-c63a934d65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Wordmall_SG_GF_utan_forsattsblad (9)</Template>
  <TotalTime>0</TotalTime>
  <Pages>3</Pages>
  <Words>450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Åhs</dc:creator>
  <cp:keywords/>
  <dc:description/>
  <cp:lastModifiedBy>Linda Angelsiöö (Gymnastik)</cp:lastModifiedBy>
  <cp:revision>7</cp:revision>
  <dcterms:created xsi:type="dcterms:W3CDTF">2025-08-29T12:40:00Z</dcterms:created>
  <dcterms:modified xsi:type="dcterms:W3CDTF">2026-04-16T07:40:00Z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0x010100EB9FEB664F97C2478EE87C7878444961</vt:lpwstr>
  </property>
  <property fmtid="{D5CDD505-2E9C-101B-9397-08002B2CF9AE}" pid="3" name="MediaServiceImageTags">
    <vt:lpwstr/>
  </property>
</Properties>
</file>