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DA51C" w14:textId="77777777" w:rsidR="003859E5" w:rsidRDefault="003859E5" w:rsidP="000E7B05">
      <w:pPr>
        <w:pStyle w:val="Rubrik2"/>
      </w:pPr>
    </w:p>
    <w:p w14:paraId="0E3E6500" w14:textId="5D550649" w:rsidR="000E7B05" w:rsidRDefault="000E7B05" w:rsidP="000E7B05">
      <w:pPr>
        <w:pStyle w:val="Rubrik2"/>
      </w:pPr>
      <w:r>
        <w:t>Årets förening 202</w:t>
      </w:r>
      <w:r w:rsidR="6A838FEA">
        <w:t>4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000000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000000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7B36C622" w14:textId="516CC477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4454E8">
        <w:t xml:space="preserve"> Gf Norr: </w:t>
      </w:r>
      <w:hyperlink r:id="rId11" w:history="1">
        <w:r w:rsidR="004454E8" w:rsidRPr="00BD7284">
          <w:rPr>
            <w:rStyle w:val="Hyperlnk"/>
          </w:rPr>
          <w:t>norr@gymnastik.se</w:t>
        </w:r>
      </w:hyperlink>
      <w:r w:rsidR="004454E8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februari</w:t>
      </w:r>
      <w:r>
        <w:rPr>
          <w:spacing w:val="-7"/>
        </w:rPr>
        <w:t xml:space="preserve"> </w:t>
      </w:r>
      <w:r>
        <w:t>202</w:t>
      </w:r>
      <w:r w:rsidR="6CA7F59B">
        <w:t>5</w:t>
      </w:r>
    </w:p>
    <w:p w14:paraId="20B6CCA6" w14:textId="77777777" w:rsidR="000E7B05" w:rsidRDefault="000E7B05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14:paraId="4D0FE807" w14:textId="77777777" w:rsidR="003859E5" w:rsidRDefault="003859E5" w:rsidP="002A542C">
      <w:pPr>
        <w:pStyle w:val="Rubrik2"/>
      </w:pPr>
    </w:p>
    <w:p w14:paraId="00BA77CF" w14:textId="5FAA253B" w:rsidR="000E7B05" w:rsidRDefault="000E7B05" w:rsidP="002A542C">
      <w:pPr>
        <w:pStyle w:val="Rubrik2"/>
      </w:pPr>
      <w:r>
        <w:t>Årets ledare 202</w:t>
      </w:r>
      <w:r w:rsidR="6794DFD1">
        <w:t>4</w:t>
      </w:r>
      <w:r w:rsidR="291DB9FA">
        <w:t xml:space="preserve"> </w:t>
      </w:r>
      <w:r w:rsidR="291DB9FA" w:rsidRPr="65A62CA2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2F35704C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r>
        <w:t>S</w:t>
      </w:r>
      <w:r w:rsidR="00986D93">
        <w:t>kapar</w:t>
      </w:r>
      <w:r>
        <w:t xml:space="preserve"> </w:t>
      </w:r>
      <w:r w:rsidR="00986D93">
        <w:t>glädje</w:t>
      </w:r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4E1170A2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E27075">
        <w:t xml:space="preserve"> GF Norr: </w:t>
      </w:r>
      <w:hyperlink r:id="rId12" w:history="1">
        <w:r w:rsidR="00C66BFF" w:rsidRPr="00C32A88">
          <w:rPr>
            <w:rStyle w:val="Hyperlnk"/>
          </w:rPr>
          <w:t>norr@gymnastik.se</w:t>
        </w:r>
      </w:hyperlink>
      <w:r w:rsidR="00C66BFF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februari</w:t>
      </w:r>
      <w:r>
        <w:rPr>
          <w:spacing w:val="-7"/>
        </w:rPr>
        <w:t xml:space="preserve"> </w:t>
      </w:r>
      <w:r>
        <w:t>202</w:t>
      </w:r>
      <w:r w:rsidR="06B60F24">
        <w:t>5</w:t>
      </w:r>
    </w:p>
    <w:sectPr w:rsidR="00986D93" w:rsidSect="000E7B05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FD381" w14:textId="77777777" w:rsidR="00415D43" w:rsidRDefault="00415D43" w:rsidP="004B72AB">
      <w:r>
        <w:separator/>
      </w:r>
    </w:p>
  </w:endnote>
  <w:endnote w:type="continuationSeparator" w:id="0">
    <w:p w14:paraId="3BEF6938" w14:textId="77777777" w:rsidR="00415D43" w:rsidRDefault="00415D43" w:rsidP="004B72AB">
      <w:r>
        <w:continuationSeparator/>
      </w:r>
    </w:p>
  </w:endnote>
  <w:endnote w:type="continuationNotice" w:id="1">
    <w:p w14:paraId="3D55EC94" w14:textId="77777777" w:rsidR="00415D43" w:rsidRDefault="00415D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FE760" w14:textId="77777777" w:rsidR="00415D43" w:rsidRPr="00760C0A" w:rsidRDefault="00415D43" w:rsidP="00760C0A">
      <w:pPr>
        <w:pStyle w:val="Fotnotstext"/>
      </w:pPr>
      <w:r w:rsidRPr="00760C0A">
        <w:separator/>
      </w:r>
    </w:p>
  </w:footnote>
  <w:footnote w:type="continuationSeparator" w:id="0">
    <w:p w14:paraId="4F28E34B" w14:textId="77777777" w:rsidR="00415D43" w:rsidRDefault="00415D43" w:rsidP="004B72AB">
      <w:r>
        <w:continuationSeparator/>
      </w:r>
    </w:p>
  </w:footnote>
  <w:footnote w:type="continuationNotice" w:id="1">
    <w:p w14:paraId="391F9CD9" w14:textId="77777777" w:rsidR="00415D43" w:rsidRDefault="00415D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11516"/>
    <w:rsid w:val="00016E5C"/>
    <w:rsid w:val="00040FF7"/>
    <w:rsid w:val="000429D6"/>
    <w:rsid w:val="00042C02"/>
    <w:rsid w:val="000E7B05"/>
    <w:rsid w:val="000F03FF"/>
    <w:rsid w:val="000F2E30"/>
    <w:rsid w:val="00116E0D"/>
    <w:rsid w:val="001460BC"/>
    <w:rsid w:val="001B19FC"/>
    <w:rsid w:val="001D7058"/>
    <w:rsid w:val="001F2F65"/>
    <w:rsid w:val="00242A8D"/>
    <w:rsid w:val="00244482"/>
    <w:rsid w:val="00261325"/>
    <w:rsid w:val="002667EC"/>
    <w:rsid w:val="0027343E"/>
    <w:rsid w:val="002A3B2A"/>
    <w:rsid w:val="002A542C"/>
    <w:rsid w:val="00313923"/>
    <w:rsid w:val="003756DD"/>
    <w:rsid w:val="003859E5"/>
    <w:rsid w:val="0038731B"/>
    <w:rsid w:val="003B2384"/>
    <w:rsid w:val="003E4A68"/>
    <w:rsid w:val="003F7B6F"/>
    <w:rsid w:val="004042FD"/>
    <w:rsid w:val="00415D43"/>
    <w:rsid w:val="00417D20"/>
    <w:rsid w:val="00430788"/>
    <w:rsid w:val="004454E8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8795B"/>
    <w:rsid w:val="006C7470"/>
    <w:rsid w:val="007356A6"/>
    <w:rsid w:val="00743806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677"/>
    <w:rsid w:val="008F572D"/>
    <w:rsid w:val="00902EEE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2B0E"/>
    <w:rsid w:val="00AC5B33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66BFF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4258E"/>
    <w:rsid w:val="00D55C01"/>
    <w:rsid w:val="00D95C7F"/>
    <w:rsid w:val="00DA39A6"/>
    <w:rsid w:val="00DB440F"/>
    <w:rsid w:val="00DC1A4D"/>
    <w:rsid w:val="00DE2689"/>
    <w:rsid w:val="00DF1DB3"/>
    <w:rsid w:val="00E03FFC"/>
    <w:rsid w:val="00E27075"/>
    <w:rsid w:val="00E606F4"/>
    <w:rsid w:val="00E61C41"/>
    <w:rsid w:val="00E66E9A"/>
    <w:rsid w:val="00E805BD"/>
    <w:rsid w:val="00E90783"/>
    <w:rsid w:val="00ED2656"/>
    <w:rsid w:val="00F130B7"/>
    <w:rsid w:val="00F163C7"/>
    <w:rsid w:val="00F1697D"/>
    <w:rsid w:val="00F3215A"/>
    <w:rsid w:val="00F546D1"/>
    <w:rsid w:val="00FA2D74"/>
    <w:rsid w:val="00FE5E78"/>
    <w:rsid w:val="00FE663E"/>
    <w:rsid w:val="00FF7315"/>
    <w:rsid w:val="0658BA8B"/>
    <w:rsid w:val="06B60F24"/>
    <w:rsid w:val="140655BE"/>
    <w:rsid w:val="1673B264"/>
    <w:rsid w:val="291DB9FA"/>
    <w:rsid w:val="3B7B263F"/>
    <w:rsid w:val="529A2CCB"/>
    <w:rsid w:val="65063123"/>
    <w:rsid w:val="65A62CA2"/>
    <w:rsid w:val="6794DFD1"/>
    <w:rsid w:val="6A838FEA"/>
    <w:rsid w:val="6CA7F59B"/>
    <w:rsid w:val="703CBE38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229A0069-4B61-431A-B761-EF1F5175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4454E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45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rr@gymnastik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orr@gymnastik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1B19FC"/>
    <w:rsid w:val="002E13E7"/>
    <w:rsid w:val="00385CFD"/>
    <w:rsid w:val="0038731B"/>
    <w:rsid w:val="003B2384"/>
    <w:rsid w:val="00501042"/>
    <w:rsid w:val="005D5D39"/>
    <w:rsid w:val="0060412F"/>
    <w:rsid w:val="00734653"/>
    <w:rsid w:val="007B7C0B"/>
    <w:rsid w:val="00B56B22"/>
    <w:rsid w:val="00B91D7A"/>
    <w:rsid w:val="00D4258E"/>
    <w:rsid w:val="00D51D7E"/>
    <w:rsid w:val="00E9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a65033-7e4b-4191-8b6e-5e3276c3a36e" xsi:nil="true"/>
    <lcf76f155ced4ddcb4097134ff3c332f xmlns="3f777803-f6d0-4f18-99ed-5f248e0314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20" ma:contentTypeDescription="Skapa ett nytt dokument." ma:contentTypeScope="" ma:versionID="23c6481fed357dcbc703d2309ba80747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fee8f878c635119bfc564749f5e0644f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190e0c-8d08-463b-8255-e3eb99d09bfd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</ds:schemaRefs>
</ds:datastoreItem>
</file>

<file path=customXml/itemProps2.xml><?xml version="1.0" encoding="utf-8"?>
<ds:datastoreItem xmlns:ds="http://schemas.openxmlformats.org/officeDocument/2006/customXml" ds:itemID="{B620AAC1-BA65-4E30-8AE5-A845AA8F1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7803-f6d0-4f18-99ed-5f248e0314f7"/>
    <ds:schemaRef ds:uri="2ca65033-7e4b-4191-8b6e-5e3276c3a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3</TotalTime>
  <Pages>2</Pages>
  <Words>266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Ulrika Arnö (Gymnastik)</cp:lastModifiedBy>
  <cp:revision>4</cp:revision>
  <dcterms:created xsi:type="dcterms:W3CDTF">2024-12-04T10:19:00Z</dcterms:created>
  <dcterms:modified xsi:type="dcterms:W3CDTF">2024-12-04T10:37:00Z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