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E327" w14:textId="77777777" w:rsidR="00042C02" w:rsidRPr="00205089" w:rsidRDefault="00042C02" w:rsidP="00CD6861">
      <w:pPr>
        <w:pStyle w:val="Rubrik1framsida"/>
      </w:pPr>
      <w:bookmarkStart w:id="0" w:name="_Toc101964312"/>
      <w:r w:rsidRPr="0020508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2B1D04" wp14:editId="6504FEC3">
                <wp:simplePos x="0" y="0"/>
                <wp:positionH relativeFrom="column">
                  <wp:posOffset>0</wp:posOffset>
                </wp:positionH>
                <wp:positionV relativeFrom="paragraph">
                  <wp:posOffset>-220010</wp:posOffset>
                </wp:positionV>
                <wp:extent cx="5226050" cy="182880"/>
                <wp:effectExtent l="0" t="0" r="6350" b="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0" cy="1828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E754F" id="Rektangel 1" o:spid="_x0000_s1026" style="position:absolute;margin-left:0;margin-top:-17.3pt;width:411.5pt;height:14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OKNxGN4A&#10;AAAHAQAADwAAAAAAAAAAAAAAAADXBAAAZHJzL2Rvd25yZXYueG1sUEsFBgAAAAAEAAQA8wAAAOIF&#10;AAAAAA==&#10;" fillcolor="#fecc00 [3214]" stroked="f" strokeweight="1pt"/>
            </w:pict>
          </mc:Fallback>
        </mc:AlternateContent>
      </w:r>
    </w:p>
    <w:bookmarkEnd w:id="0"/>
    <w:p w14:paraId="66533876" w14:textId="5CD6A8B2" w:rsidR="00902EEE" w:rsidRPr="00205089" w:rsidRDefault="00FB572C" w:rsidP="00CD6861">
      <w:pPr>
        <w:pStyle w:val="Rubrik1framsida"/>
      </w:pPr>
      <w:r>
        <w:t xml:space="preserve">Inbjudan: </w:t>
      </w:r>
      <w:r w:rsidRPr="00FB572C">
        <w:rPr>
          <w:highlight w:val="yellow"/>
        </w:rPr>
        <w:t>Tävlingens namn</w:t>
      </w:r>
    </w:p>
    <w:p w14:paraId="21AA01E7" w14:textId="23CA202F" w:rsidR="006C7470" w:rsidRPr="00205089" w:rsidRDefault="00FB572C" w:rsidP="00597A10">
      <w:pPr>
        <w:pStyle w:val="Rubrik2framsida"/>
        <w:rPr>
          <w:noProof w:val="0"/>
        </w:rPr>
      </w:pPr>
      <w:r>
        <w:rPr>
          <w:noProof w:val="0"/>
        </w:rPr>
        <w:t>Trampolin</w:t>
      </w:r>
      <w:r w:rsidR="007F4521">
        <w:rPr>
          <w:noProof w:val="0"/>
        </w:rPr>
        <w:t xml:space="preserve"> &amp; DMT</w:t>
      </w:r>
    </w:p>
    <w:p w14:paraId="4A0FB0DC" w14:textId="77777777" w:rsidR="00FB572C" w:rsidRPr="00FB572C" w:rsidRDefault="00FB572C">
      <w:pPr>
        <w:spacing w:after="0"/>
        <w:rPr>
          <w:sz w:val="26"/>
          <w:szCs w:val="26"/>
        </w:rPr>
      </w:pPr>
    </w:p>
    <w:p w14:paraId="1BA790E0" w14:textId="77777777" w:rsidR="00FB572C" w:rsidRPr="00FB572C" w:rsidRDefault="00D40ECB" w:rsidP="00FB572C">
      <w:pPr>
        <w:pStyle w:val="Rubrik4"/>
        <w:rPr>
          <w:sz w:val="26"/>
          <w:szCs w:val="26"/>
        </w:rPr>
      </w:pPr>
      <w:r w:rsidRPr="00FB572C">
        <w:rPr>
          <w:noProof/>
          <w:sz w:val="26"/>
          <w:szCs w:val="26"/>
          <w:highlight w:val="yellow"/>
        </w:rPr>
        <w:drawing>
          <wp:anchor distT="0" distB="0" distL="114300" distR="114300" simplePos="0" relativeHeight="251666432" behindDoc="0" locked="0" layoutInCell="1" allowOverlap="1" wp14:anchorId="0BAE76A7" wp14:editId="3F0AA927">
            <wp:simplePos x="0" y="0"/>
            <wp:positionH relativeFrom="margin">
              <wp:posOffset>5715</wp:posOffset>
            </wp:positionH>
            <wp:positionV relativeFrom="margin">
              <wp:posOffset>8561070</wp:posOffset>
            </wp:positionV>
            <wp:extent cx="2136140" cy="618490"/>
            <wp:effectExtent l="0" t="0" r="0" b="381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14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572C" w:rsidRPr="00FB572C">
        <w:rPr>
          <w:sz w:val="26"/>
          <w:szCs w:val="26"/>
          <w:highlight w:val="yellow"/>
        </w:rPr>
        <w:t>Arrangörsförening</w:t>
      </w:r>
      <w:r w:rsidR="00FB572C" w:rsidRPr="00FB572C">
        <w:rPr>
          <w:sz w:val="26"/>
          <w:szCs w:val="26"/>
        </w:rPr>
        <w:t xml:space="preserve"> hälsar er välkomna till </w:t>
      </w:r>
      <w:r w:rsidR="00FB572C" w:rsidRPr="00FB572C">
        <w:rPr>
          <w:sz w:val="26"/>
          <w:szCs w:val="26"/>
          <w:highlight w:val="yellow"/>
        </w:rPr>
        <w:t>tävlingen</w:t>
      </w:r>
      <w:r w:rsidR="00FB572C" w:rsidRPr="00FB572C">
        <w:rPr>
          <w:sz w:val="26"/>
          <w:szCs w:val="26"/>
        </w:rPr>
        <w:t xml:space="preserve"> den </w:t>
      </w:r>
      <w:r w:rsidR="00FB572C" w:rsidRPr="00FB572C">
        <w:rPr>
          <w:sz w:val="26"/>
          <w:szCs w:val="26"/>
          <w:highlight w:val="yellow"/>
        </w:rPr>
        <w:t>dag till dag månad år</w:t>
      </w:r>
      <w:r w:rsidR="00FB572C" w:rsidRPr="00FB572C">
        <w:rPr>
          <w:sz w:val="26"/>
          <w:szCs w:val="26"/>
        </w:rPr>
        <w:t xml:space="preserve"> i </w:t>
      </w:r>
      <w:r w:rsidR="00FB572C" w:rsidRPr="00FB572C">
        <w:rPr>
          <w:sz w:val="26"/>
          <w:szCs w:val="26"/>
          <w:highlight w:val="yellow"/>
        </w:rPr>
        <w:t>ort</w:t>
      </w:r>
      <w:r w:rsidR="00FB572C" w:rsidRPr="00FB572C">
        <w:rPr>
          <w:sz w:val="26"/>
          <w:szCs w:val="26"/>
        </w:rPr>
        <w:t>.</w:t>
      </w:r>
    </w:p>
    <w:p w14:paraId="37BD20CC" w14:textId="77777777" w:rsidR="00FB572C" w:rsidRDefault="00FB572C" w:rsidP="00FB572C">
      <w:pPr>
        <w:pStyle w:val="Rubrik3"/>
      </w:pPr>
    </w:p>
    <w:p w14:paraId="7ADCE466" w14:textId="77777777" w:rsidR="00FB572C" w:rsidRDefault="00FB572C" w:rsidP="00FB572C">
      <w:pPr>
        <w:pStyle w:val="Rubrik3"/>
      </w:pPr>
      <w:r w:rsidRPr="00FB572C">
        <w:t xml:space="preserve">Information från arrangörsföreningen </w:t>
      </w:r>
      <w:r w:rsidRPr="00FB572C">
        <w:br/>
        <w:t>och specifikt för tävlingen:</w:t>
      </w:r>
    </w:p>
    <w:p w14:paraId="4BF3E162" w14:textId="42434A46" w:rsidR="00FB572C" w:rsidRDefault="00FB572C" w:rsidP="00FB572C">
      <w:pPr>
        <w:pStyle w:val="Rubrik4"/>
      </w:pPr>
      <w:r>
        <w:t>Tävlingsklasser</w:t>
      </w:r>
    </w:p>
    <w:p w14:paraId="4DE17132" w14:textId="6A53891B" w:rsidR="00FB572C" w:rsidRPr="00FB572C" w:rsidRDefault="00FB572C" w:rsidP="00FB572C">
      <w:pPr>
        <w:rPr>
          <w:color w:val="D8461A" w:themeColor="accent5"/>
        </w:rPr>
      </w:pPr>
      <w:r w:rsidRPr="00FB572C">
        <w:rPr>
          <w:highlight w:val="yellow"/>
        </w:rPr>
        <w:t>Fyll i.</w:t>
      </w:r>
      <w:r>
        <w:t xml:space="preserve"> </w:t>
      </w:r>
      <w:r>
        <w:br/>
      </w:r>
      <w:r w:rsidRPr="00FB572C">
        <w:rPr>
          <w:color w:val="D8461A" w:themeColor="accent5"/>
        </w:rPr>
        <w:t>5 tävlingsklasser i individuell trampolin, 1 klass i mixad synkron trampolin samt 1 klass i DMT. Åldersgräns från 7 år och uppåt för samtliga av klasserna. Flickor och pojkar tävlar i varsin klass förutom i synkron där man kan tävla mixat.</w:t>
      </w:r>
    </w:p>
    <w:p w14:paraId="53A041A5" w14:textId="41039A4D" w:rsidR="009836CF" w:rsidRDefault="00FB572C" w:rsidP="00FB572C">
      <w:pPr>
        <w:pStyle w:val="Rubrik4"/>
      </w:pPr>
      <w:r>
        <w:t>Information</w:t>
      </w:r>
    </w:p>
    <w:p w14:paraId="4927D7ED" w14:textId="08FF627D" w:rsidR="00FB572C" w:rsidRDefault="00FB572C" w:rsidP="00FB572C">
      <w:r>
        <w:t>Kort beskrivning av arrangemanget. Mer information kan få</w:t>
      </w:r>
      <w:r w:rsidR="00E73B10">
        <w:t>s</w:t>
      </w:r>
      <w:r>
        <w:t xml:space="preserve"> igenom:</w:t>
      </w:r>
    </w:p>
    <w:p w14:paraId="2A382981" w14:textId="080CF0C9" w:rsidR="00FB572C" w:rsidRDefault="00FB572C" w:rsidP="00FB572C">
      <w:pPr>
        <w:pStyle w:val="NormalTextruta"/>
      </w:pPr>
      <w:r w:rsidRPr="001156BF">
        <w:rPr>
          <w:lang w:val="sv-SE"/>
        </w:rPr>
        <w:t>Tävlingsledare</w:t>
      </w:r>
      <w:r w:rsidRPr="001156BF">
        <w:rPr>
          <w:lang w:val="sv-SE"/>
        </w:rPr>
        <w:tab/>
      </w:r>
      <w:r w:rsidRPr="001156BF">
        <w:rPr>
          <w:lang w:val="sv-SE"/>
        </w:rPr>
        <w:tab/>
      </w:r>
      <w:r w:rsidRPr="001156BF">
        <w:rPr>
          <w:lang w:val="sv-SE"/>
        </w:rPr>
        <w:tab/>
      </w:r>
      <w:r>
        <w:t>Föreningskansliet</w:t>
      </w:r>
    </w:p>
    <w:p w14:paraId="2CA2C700" w14:textId="73F58A63" w:rsidR="00867440" w:rsidRPr="00042BB7" w:rsidRDefault="00FB572C" w:rsidP="00042BB7">
      <w:pPr>
        <w:pStyle w:val="NormalTextruta"/>
        <w:rPr>
          <w:b w:val="0"/>
          <w:bCs w:val="0"/>
          <w:lang w:val="sv-SE"/>
        </w:rPr>
      </w:pPr>
      <w:r w:rsidRPr="00FB572C">
        <w:rPr>
          <w:b w:val="0"/>
          <w:bCs w:val="0"/>
          <w:lang w:val="sv-SE"/>
        </w:rPr>
        <w:t>Skriv ut namn</w:t>
      </w:r>
      <w:r w:rsidRPr="00FB572C">
        <w:rPr>
          <w:b w:val="0"/>
          <w:bCs w:val="0"/>
          <w:lang w:val="sv-SE"/>
        </w:rPr>
        <w:tab/>
      </w:r>
      <w:r w:rsidRPr="00FB572C">
        <w:rPr>
          <w:b w:val="0"/>
          <w:bCs w:val="0"/>
          <w:lang w:val="sv-SE"/>
        </w:rPr>
        <w:tab/>
      </w:r>
      <w:r w:rsidRPr="00FB572C">
        <w:rPr>
          <w:b w:val="0"/>
          <w:bCs w:val="0"/>
          <w:lang w:val="sv-SE"/>
        </w:rPr>
        <w:tab/>
        <w:t>Skriv ut w</w:t>
      </w:r>
      <w:r>
        <w:rPr>
          <w:b w:val="0"/>
          <w:bCs w:val="0"/>
          <w:lang w:val="sv-SE"/>
        </w:rPr>
        <w:t>ebbadress</w:t>
      </w:r>
      <w:r>
        <w:rPr>
          <w:b w:val="0"/>
          <w:bCs w:val="0"/>
          <w:lang w:val="sv-SE"/>
        </w:rPr>
        <w:br/>
        <w:t>Skriv ut telefonnummer</w:t>
      </w:r>
      <w:r>
        <w:rPr>
          <w:b w:val="0"/>
          <w:bCs w:val="0"/>
          <w:lang w:val="sv-SE"/>
        </w:rPr>
        <w:tab/>
      </w:r>
      <w:r>
        <w:rPr>
          <w:b w:val="0"/>
          <w:bCs w:val="0"/>
          <w:lang w:val="sv-SE"/>
        </w:rPr>
        <w:tab/>
      </w:r>
      <w:r>
        <w:rPr>
          <w:b w:val="0"/>
          <w:bCs w:val="0"/>
          <w:lang w:val="sv-SE"/>
        </w:rPr>
        <w:tab/>
        <w:t>Skriv ut telefonnummer</w:t>
      </w:r>
      <w:r>
        <w:rPr>
          <w:b w:val="0"/>
          <w:bCs w:val="0"/>
          <w:lang w:val="sv-SE"/>
        </w:rPr>
        <w:br/>
        <w:t>Skriv ut mailadress</w:t>
      </w:r>
      <w:r>
        <w:rPr>
          <w:b w:val="0"/>
          <w:bCs w:val="0"/>
          <w:lang w:val="sv-SE"/>
        </w:rPr>
        <w:tab/>
      </w:r>
      <w:r>
        <w:rPr>
          <w:b w:val="0"/>
          <w:bCs w:val="0"/>
          <w:lang w:val="sv-SE"/>
        </w:rPr>
        <w:tab/>
      </w:r>
      <w:r>
        <w:rPr>
          <w:b w:val="0"/>
          <w:bCs w:val="0"/>
          <w:lang w:val="sv-SE"/>
        </w:rPr>
        <w:tab/>
        <w:t>Skriv ut mailadress</w:t>
      </w:r>
    </w:p>
    <w:p w14:paraId="075FCDF2" w14:textId="14A2B4ED" w:rsidR="00867440" w:rsidRDefault="00867440" w:rsidP="00867440">
      <w:pPr>
        <w:pStyle w:val="Rubrik4"/>
        <w:rPr>
          <w:lang w:eastAsia="sv-SE"/>
        </w:rPr>
      </w:pPr>
      <w:r>
        <w:rPr>
          <w:lang w:eastAsia="sv-SE"/>
        </w:rPr>
        <w:t>Viktiga datum</w:t>
      </w:r>
    </w:p>
    <w:p w14:paraId="489A1508" w14:textId="6F36634F" w:rsidR="00867440" w:rsidRDefault="00867440" w:rsidP="00867440">
      <w:pPr>
        <w:rPr>
          <w:lang w:eastAsia="sv-SE"/>
        </w:rPr>
      </w:pPr>
      <w:r w:rsidRPr="00867440">
        <w:rPr>
          <w:highlight w:val="yellow"/>
          <w:lang w:eastAsia="sv-SE"/>
        </w:rPr>
        <w:t>Dag månad</w:t>
      </w:r>
      <w:r>
        <w:rPr>
          <w:lang w:eastAsia="sv-SE"/>
        </w:rPr>
        <w:tab/>
      </w:r>
      <w:r>
        <w:rPr>
          <w:lang w:eastAsia="sv-SE"/>
        </w:rPr>
        <w:tab/>
        <w:t>Anmälan till tävlingen stänger</w:t>
      </w:r>
      <w:r>
        <w:rPr>
          <w:lang w:eastAsia="sv-SE"/>
        </w:rPr>
        <w:br/>
      </w:r>
      <w:r w:rsidRPr="00867440">
        <w:rPr>
          <w:highlight w:val="yellow"/>
          <w:lang w:eastAsia="sv-SE"/>
        </w:rPr>
        <w:t>Vecka XX</w:t>
      </w:r>
      <w:r>
        <w:rPr>
          <w:lang w:eastAsia="sv-SE"/>
        </w:rPr>
        <w:tab/>
      </w:r>
      <w:r>
        <w:rPr>
          <w:lang w:eastAsia="sv-SE"/>
        </w:rPr>
        <w:tab/>
        <w:t>PM går ut, inklusive detaljerat tidsschema och startordning</w:t>
      </w:r>
    </w:p>
    <w:p w14:paraId="23999D66" w14:textId="0A2688BC" w:rsidR="00867440" w:rsidRDefault="00827031" w:rsidP="00867440">
      <w:pPr>
        <w:rPr>
          <w:i/>
          <w:iCs/>
          <w:lang w:eastAsia="sv-SE"/>
        </w:rPr>
      </w:pPr>
      <w:r w:rsidRPr="00827031">
        <w:rPr>
          <w:i/>
          <w:iCs/>
          <w:lang w:eastAsia="sv-SE"/>
        </w:rPr>
        <w:t>Det är viktigt att respektera deadlines för arrangörsföreningens skull. Fyll i samtliga handlingar noga.</w:t>
      </w:r>
    </w:p>
    <w:p w14:paraId="6C562DA5" w14:textId="77777777" w:rsidR="00827031" w:rsidRPr="00827031" w:rsidRDefault="00827031" w:rsidP="00867440">
      <w:pPr>
        <w:rPr>
          <w:i/>
          <w:iCs/>
          <w:lang w:eastAsia="sv-SE"/>
        </w:rPr>
      </w:pPr>
    </w:p>
    <w:p w14:paraId="56A67066" w14:textId="33F80A8B" w:rsidR="00867440" w:rsidRDefault="00867440" w:rsidP="00867440">
      <w:pPr>
        <w:pStyle w:val="Rubrik4"/>
        <w:rPr>
          <w:lang w:eastAsia="sv-SE"/>
        </w:rPr>
      </w:pPr>
      <w:r>
        <w:rPr>
          <w:lang w:eastAsia="sv-SE"/>
        </w:rPr>
        <w:lastRenderedPageBreak/>
        <w:t>Anmälan</w:t>
      </w:r>
    </w:p>
    <w:p w14:paraId="5BF2B883" w14:textId="150D9900" w:rsidR="00867440" w:rsidRDefault="00CF7990" w:rsidP="00867440">
      <w:pPr>
        <w:rPr>
          <w:lang w:eastAsia="sv-SE"/>
        </w:rPr>
      </w:pPr>
      <w:r>
        <w:rPr>
          <w:lang w:eastAsia="sv-SE"/>
        </w:rPr>
        <w:t xml:space="preserve">Anmälan skall vara </w:t>
      </w:r>
      <w:r w:rsidRPr="00CF7990">
        <w:rPr>
          <w:highlight w:val="yellow"/>
          <w:lang w:eastAsia="sv-SE"/>
        </w:rPr>
        <w:t>föreningen</w:t>
      </w:r>
      <w:r>
        <w:rPr>
          <w:lang w:eastAsia="sv-SE"/>
        </w:rPr>
        <w:t xml:space="preserve"> tillhanda senast </w:t>
      </w:r>
      <w:r w:rsidRPr="00CF7990">
        <w:rPr>
          <w:highlight w:val="yellow"/>
          <w:lang w:eastAsia="sv-SE"/>
        </w:rPr>
        <w:t>dag och månad</w:t>
      </w:r>
      <w:r>
        <w:rPr>
          <w:lang w:eastAsia="sv-SE"/>
        </w:rPr>
        <w:t xml:space="preserve">. </w:t>
      </w:r>
      <w:r>
        <w:rPr>
          <w:lang w:eastAsia="sv-SE"/>
        </w:rPr>
        <w:br/>
        <w:t xml:space="preserve">I anmälan anges: </w:t>
      </w:r>
    </w:p>
    <w:p w14:paraId="047E29A5" w14:textId="7B9B4A7F" w:rsidR="00CF7990" w:rsidRDefault="00CF7990" w:rsidP="00CF7990">
      <w:pPr>
        <w:pStyle w:val="Liststycke"/>
        <w:numPr>
          <w:ilvl w:val="0"/>
          <w:numId w:val="19"/>
        </w:numPr>
        <w:rPr>
          <w:lang w:eastAsia="sv-SE"/>
        </w:rPr>
      </w:pPr>
      <w:r>
        <w:rPr>
          <w:lang w:eastAsia="sv-SE"/>
        </w:rPr>
        <w:t>Förening</w:t>
      </w:r>
    </w:p>
    <w:p w14:paraId="1F67BE2F" w14:textId="77C3F733" w:rsidR="00CF7990" w:rsidRDefault="00CF7990" w:rsidP="00CF7990">
      <w:pPr>
        <w:pStyle w:val="Liststycke"/>
        <w:numPr>
          <w:ilvl w:val="0"/>
          <w:numId w:val="19"/>
        </w:numPr>
        <w:rPr>
          <w:lang w:eastAsia="sv-SE"/>
        </w:rPr>
      </w:pPr>
      <w:r>
        <w:rPr>
          <w:lang w:eastAsia="sv-SE"/>
        </w:rPr>
        <w:t>Namn</w:t>
      </w:r>
    </w:p>
    <w:p w14:paraId="004F853C" w14:textId="1F99FDAE" w:rsidR="00CF7990" w:rsidRDefault="00CF7990" w:rsidP="00CF7990">
      <w:pPr>
        <w:pStyle w:val="Liststycke"/>
        <w:numPr>
          <w:ilvl w:val="0"/>
          <w:numId w:val="19"/>
        </w:numPr>
        <w:rPr>
          <w:lang w:eastAsia="sv-SE"/>
        </w:rPr>
      </w:pPr>
      <w:r>
        <w:rPr>
          <w:lang w:eastAsia="sv-SE"/>
        </w:rPr>
        <w:t xml:space="preserve">Klass </w:t>
      </w:r>
    </w:p>
    <w:p w14:paraId="7FAD3DF0" w14:textId="671151CD" w:rsidR="00CF7990" w:rsidRDefault="00CF7990" w:rsidP="00CF7990">
      <w:pPr>
        <w:pStyle w:val="Liststycke"/>
        <w:numPr>
          <w:ilvl w:val="0"/>
          <w:numId w:val="19"/>
        </w:numPr>
        <w:rPr>
          <w:lang w:eastAsia="sv-SE"/>
        </w:rPr>
      </w:pPr>
      <w:r>
        <w:rPr>
          <w:lang w:eastAsia="sv-SE"/>
        </w:rPr>
        <w:t>Födelseår</w:t>
      </w:r>
    </w:p>
    <w:p w14:paraId="1B6AD346" w14:textId="6B68EB6A" w:rsidR="00CF7990" w:rsidRDefault="00CF7990" w:rsidP="00CF7990">
      <w:pPr>
        <w:pStyle w:val="Liststycke"/>
        <w:numPr>
          <w:ilvl w:val="0"/>
          <w:numId w:val="19"/>
        </w:numPr>
        <w:rPr>
          <w:lang w:eastAsia="sv-SE"/>
        </w:rPr>
      </w:pPr>
      <w:r>
        <w:rPr>
          <w:lang w:eastAsia="sv-SE"/>
        </w:rPr>
        <w:t xml:space="preserve">Kön </w:t>
      </w:r>
    </w:p>
    <w:p w14:paraId="4034851A" w14:textId="5C1F6CB7" w:rsidR="00CF7990" w:rsidRPr="00867440" w:rsidRDefault="00CF7990" w:rsidP="00CF7990">
      <w:pPr>
        <w:rPr>
          <w:lang w:eastAsia="sv-SE"/>
        </w:rPr>
      </w:pPr>
      <w:r>
        <w:rPr>
          <w:lang w:eastAsia="sv-SE"/>
        </w:rPr>
        <w:t xml:space="preserve">Detta skall vara inskickat via mejl till: </w:t>
      </w:r>
      <w:r w:rsidRPr="00CF7990">
        <w:rPr>
          <w:highlight w:val="yellow"/>
          <w:lang w:eastAsia="sv-SE"/>
        </w:rPr>
        <w:t>ange dit anmälan skall skickas</w:t>
      </w:r>
      <w:r>
        <w:rPr>
          <w:lang w:eastAsia="sv-SE"/>
        </w:rPr>
        <w:t>.</w:t>
      </w:r>
    </w:p>
    <w:p w14:paraId="5390EB85" w14:textId="2384E6B6" w:rsidR="00CF7990" w:rsidRDefault="00CF7990" w:rsidP="00867440">
      <w:pPr>
        <w:rPr>
          <w:lang w:eastAsia="sv-SE"/>
        </w:rPr>
      </w:pPr>
      <w:r>
        <w:rPr>
          <w:lang w:eastAsia="sv-SE"/>
        </w:rPr>
        <w:t>Anmälningsavgiften är 150</w:t>
      </w:r>
      <w:r w:rsidR="001156BF">
        <w:rPr>
          <w:lang w:eastAsia="sv-SE"/>
        </w:rPr>
        <w:t xml:space="preserve"> </w:t>
      </w:r>
      <w:r>
        <w:rPr>
          <w:lang w:eastAsia="sv-SE"/>
        </w:rPr>
        <w:t xml:space="preserve">kr/start. </w:t>
      </w:r>
    </w:p>
    <w:p w14:paraId="1C9D740B" w14:textId="186E1E66" w:rsidR="00867440" w:rsidRDefault="00CF7990" w:rsidP="00867440">
      <w:pPr>
        <w:rPr>
          <w:lang w:eastAsia="sv-SE"/>
        </w:rPr>
      </w:pPr>
      <w:r>
        <w:rPr>
          <w:lang w:eastAsia="sv-SE"/>
        </w:rPr>
        <w:t xml:space="preserve">Anmälningsavgiften faktureras av arrangören efter genomförd tävling. </w:t>
      </w:r>
    </w:p>
    <w:p w14:paraId="464E7489" w14:textId="58D6E5E4" w:rsidR="00CF7990" w:rsidRDefault="00CF7990" w:rsidP="00CF7990">
      <w:pPr>
        <w:pStyle w:val="Rubrik4"/>
        <w:rPr>
          <w:lang w:eastAsia="sv-SE"/>
        </w:rPr>
      </w:pPr>
      <w:r>
        <w:rPr>
          <w:lang w:eastAsia="sv-SE"/>
        </w:rPr>
        <w:t>Preliminära tider</w:t>
      </w:r>
    </w:p>
    <w:p w14:paraId="3159B08D" w14:textId="4131CB2F" w:rsidR="00CF7990" w:rsidRDefault="00CF7990" w:rsidP="00CF7990">
      <w:pPr>
        <w:rPr>
          <w:lang w:eastAsia="sv-SE"/>
        </w:rPr>
      </w:pPr>
      <w:r w:rsidRPr="00CF7990">
        <w:rPr>
          <w:highlight w:val="yellow"/>
          <w:lang w:eastAsia="sv-SE"/>
        </w:rPr>
        <w:t>Ange starttid/sluttid för tävlingen, domarmöten, uppvärmning/förträning, defilering och prisutdelning</w:t>
      </w:r>
      <w:r>
        <w:rPr>
          <w:lang w:eastAsia="sv-SE"/>
        </w:rPr>
        <w:t>. Observera att detta är preliminära tider som kan komma att ändras. Korrekt tidsschema skickas ut efter sista anmälningsdag.</w:t>
      </w:r>
    </w:p>
    <w:p w14:paraId="4B05B307" w14:textId="2E60A651" w:rsidR="00CF7990" w:rsidRDefault="00CF7990" w:rsidP="00CF7990">
      <w:pPr>
        <w:pStyle w:val="Rubrik4"/>
        <w:rPr>
          <w:lang w:eastAsia="sv-SE"/>
        </w:rPr>
      </w:pPr>
      <w:r>
        <w:rPr>
          <w:lang w:eastAsia="sv-SE"/>
        </w:rPr>
        <w:t>Tävlingshall</w:t>
      </w:r>
    </w:p>
    <w:p w14:paraId="45B0B251" w14:textId="543E6998" w:rsidR="00CF7990" w:rsidRDefault="00CF7990" w:rsidP="00CF7990">
      <w:pPr>
        <w:rPr>
          <w:lang w:eastAsia="sv-SE"/>
        </w:rPr>
      </w:pPr>
      <w:r w:rsidRPr="00B2591A">
        <w:rPr>
          <w:highlight w:val="yellow"/>
          <w:lang w:eastAsia="sv-SE"/>
        </w:rPr>
        <w:t>Adress</w:t>
      </w:r>
      <w:r w:rsidR="00B2591A" w:rsidRPr="00B2591A">
        <w:rPr>
          <w:highlight w:val="yellow"/>
          <w:lang w:eastAsia="sv-SE"/>
        </w:rPr>
        <w:t xml:space="preserve"> till tävlingshall</w:t>
      </w:r>
      <w:r>
        <w:rPr>
          <w:lang w:eastAsia="sv-SE"/>
        </w:rPr>
        <w:t>.</w:t>
      </w:r>
    </w:p>
    <w:p w14:paraId="674EBEBA" w14:textId="5B65597F" w:rsidR="00CF7990" w:rsidRDefault="00A433DE" w:rsidP="00A433DE">
      <w:pPr>
        <w:pStyle w:val="Rubrik4"/>
        <w:rPr>
          <w:lang w:eastAsia="sv-SE"/>
        </w:rPr>
      </w:pPr>
      <w:r>
        <w:rPr>
          <w:lang w:eastAsia="sv-SE"/>
        </w:rPr>
        <w:t>Redskap</w:t>
      </w:r>
    </w:p>
    <w:p w14:paraId="2F0FF400" w14:textId="6B4C5433" w:rsidR="00A433DE" w:rsidRDefault="00A433DE" w:rsidP="00A433DE">
      <w:pPr>
        <w:rPr>
          <w:lang w:eastAsia="sv-SE"/>
        </w:rPr>
      </w:pPr>
      <w:r w:rsidRPr="00A433DE">
        <w:rPr>
          <w:highlight w:val="yellow"/>
          <w:lang w:eastAsia="sv-SE"/>
        </w:rPr>
        <w:t>Fyll i information om redskapen som kan vara bra att veta</w:t>
      </w:r>
      <w:r>
        <w:rPr>
          <w:lang w:eastAsia="sv-SE"/>
        </w:rPr>
        <w:t>.</w:t>
      </w:r>
    </w:p>
    <w:p w14:paraId="4A08F3F4" w14:textId="0B246460" w:rsidR="00AE7419" w:rsidRDefault="00AE7419" w:rsidP="00AE7419">
      <w:pPr>
        <w:pStyle w:val="Rubrik4"/>
        <w:rPr>
          <w:lang w:eastAsia="sv-SE"/>
        </w:rPr>
      </w:pPr>
      <w:r>
        <w:rPr>
          <w:lang w:eastAsia="sv-SE"/>
        </w:rPr>
        <w:t>Placeringar</w:t>
      </w:r>
    </w:p>
    <w:p w14:paraId="16AE7873" w14:textId="65E506CA" w:rsidR="00AE7419" w:rsidRPr="00AE7419" w:rsidRDefault="002C0548" w:rsidP="00AE7419">
      <w:pPr>
        <w:rPr>
          <w:lang w:eastAsia="sv-SE"/>
        </w:rPr>
      </w:pPr>
      <w:r w:rsidRPr="002C0548">
        <w:rPr>
          <w:highlight w:val="yellow"/>
          <w:lang w:eastAsia="sv-SE"/>
        </w:rPr>
        <w:t>Ta med den informationen som stämmer in på er tävling.</w:t>
      </w:r>
      <w:r>
        <w:rPr>
          <w:lang w:eastAsia="sv-SE"/>
        </w:rPr>
        <w:t xml:space="preserve"> </w:t>
      </w:r>
      <w:r w:rsidR="00654545">
        <w:rPr>
          <w:lang w:eastAsia="sv-SE"/>
        </w:rPr>
        <w:t xml:space="preserve">Medaljer kommer att delas ut till 1:a, 2:a och 3:e plats i klass 4, 5, 6, synkron samt DMT. I klasserna 7 och 8 får alla deltagare en medalj. </w:t>
      </w:r>
    </w:p>
    <w:p w14:paraId="45CA4CED" w14:textId="2A283471" w:rsidR="00A433DE" w:rsidRPr="00792116" w:rsidRDefault="00922550" w:rsidP="00922550">
      <w:pPr>
        <w:pStyle w:val="Rubrik4"/>
        <w:rPr>
          <w:highlight w:val="yellow"/>
          <w:lang w:eastAsia="sv-SE"/>
        </w:rPr>
      </w:pPr>
      <w:r w:rsidRPr="00792116">
        <w:rPr>
          <w:highlight w:val="yellow"/>
          <w:lang w:eastAsia="sv-SE"/>
        </w:rPr>
        <w:t xml:space="preserve">Mat </w:t>
      </w:r>
    </w:p>
    <w:p w14:paraId="72F92BC4" w14:textId="6249F191" w:rsidR="00922550" w:rsidRPr="00922550" w:rsidRDefault="00792116" w:rsidP="00922550">
      <w:pPr>
        <w:rPr>
          <w:lang w:eastAsia="sv-SE"/>
        </w:rPr>
      </w:pPr>
      <w:r w:rsidRPr="00792116">
        <w:rPr>
          <w:highlight w:val="yellow"/>
          <w:lang w:eastAsia="sv-SE"/>
        </w:rPr>
        <w:t>Skriv om det kommer erbjudas mat/fika under tävlingen.</w:t>
      </w:r>
    </w:p>
    <w:p w14:paraId="03CB49C4" w14:textId="507AEC24" w:rsidR="00617F2B" w:rsidRDefault="00BC39C0" w:rsidP="00BC39C0">
      <w:pPr>
        <w:pStyle w:val="Rubrik4"/>
        <w:rPr>
          <w:lang w:eastAsia="sv-SE"/>
        </w:rPr>
      </w:pPr>
      <w:r>
        <w:rPr>
          <w:lang w:eastAsia="sv-SE"/>
        </w:rPr>
        <w:t>Domare</w:t>
      </w:r>
    </w:p>
    <w:p w14:paraId="44E89A76" w14:textId="3C0AB48D" w:rsidR="00B05FD6" w:rsidRDefault="00B6563A" w:rsidP="00BC39C0">
      <w:pPr>
        <w:rPr>
          <w:lang w:eastAsia="sv-SE"/>
        </w:rPr>
      </w:pPr>
      <w:r>
        <w:rPr>
          <w:lang w:eastAsia="sv-SE"/>
        </w:rPr>
        <w:t>Vid sista anmälningsdatum måste varje förening ha anmält</w:t>
      </w:r>
      <w:r w:rsidR="00132E05">
        <w:rPr>
          <w:lang w:eastAsia="sv-SE"/>
        </w:rPr>
        <w:t xml:space="preserve"> en domare vid </w:t>
      </w:r>
      <w:r w:rsidR="00B05FD6">
        <w:rPr>
          <w:lang w:eastAsia="sv-SE"/>
        </w:rPr>
        <w:t>1–7</w:t>
      </w:r>
      <w:r w:rsidR="00132E05">
        <w:rPr>
          <w:lang w:eastAsia="sv-SE"/>
        </w:rPr>
        <w:t xml:space="preserve"> anmälda gymnaster, två domare vid </w:t>
      </w:r>
      <w:r w:rsidR="00B05FD6">
        <w:rPr>
          <w:lang w:eastAsia="sv-SE"/>
        </w:rPr>
        <w:t>8–14</w:t>
      </w:r>
      <w:r w:rsidR="00132E05">
        <w:rPr>
          <w:lang w:eastAsia="sv-SE"/>
        </w:rPr>
        <w:t xml:space="preserve"> anmälda gymnaster o</w:t>
      </w:r>
      <w:r w:rsidR="004349AE">
        <w:rPr>
          <w:lang w:eastAsia="sv-SE"/>
        </w:rPr>
        <w:t>c</w:t>
      </w:r>
      <w:r w:rsidR="00132E05">
        <w:rPr>
          <w:lang w:eastAsia="sv-SE"/>
        </w:rPr>
        <w:t xml:space="preserve">h tre domare vid 15 </w:t>
      </w:r>
      <w:r w:rsidR="00843421">
        <w:rPr>
          <w:lang w:eastAsia="sv-SE"/>
        </w:rPr>
        <w:t>eller fler anmälda gymnaster.</w:t>
      </w:r>
      <w:r w:rsidR="00132E05">
        <w:rPr>
          <w:lang w:eastAsia="sv-SE"/>
        </w:rPr>
        <w:t xml:space="preserve"> </w:t>
      </w:r>
      <w:r w:rsidR="00B05FD6">
        <w:rPr>
          <w:lang w:eastAsia="sv-SE"/>
        </w:rPr>
        <w:br/>
        <w:t>Dessa anmäls med namn.</w:t>
      </w:r>
    </w:p>
    <w:p w14:paraId="597BD468" w14:textId="329524D8" w:rsidR="00B05FD6" w:rsidRDefault="009B4F9D" w:rsidP="009B4F9D">
      <w:pPr>
        <w:pStyle w:val="Rubrik4"/>
        <w:rPr>
          <w:lang w:eastAsia="sv-SE"/>
        </w:rPr>
      </w:pPr>
      <w:r>
        <w:rPr>
          <w:lang w:eastAsia="sv-SE"/>
        </w:rPr>
        <w:t>Tävlingsregler</w:t>
      </w:r>
    </w:p>
    <w:p w14:paraId="5ED9AC00" w14:textId="0DA06527" w:rsidR="009B4F9D" w:rsidRDefault="00826519" w:rsidP="009B4F9D">
      <w:pPr>
        <w:rPr>
          <w:lang w:eastAsia="sv-SE"/>
        </w:rPr>
      </w:pPr>
      <w:hyperlink r:id="rId12" w:history="1">
        <w:r w:rsidR="00C72D75" w:rsidRPr="00826519">
          <w:rPr>
            <w:rStyle w:val="Hyperlnk"/>
            <w:lang w:eastAsia="sv-SE"/>
          </w:rPr>
          <w:t xml:space="preserve">Tävlingsregler för </w:t>
        </w:r>
        <w:r w:rsidR="001F71E1" w:rsidRPr="00826519">
          <w:rPr>
            <w:rStyle w:val="Hyperlnk"/>
            <w:lang w:eastAsia="sv-SE"/>
          </w:rPr>
          <w:t>regionstävling hittas här</w:t>
        </w:r>
      </w:hyperlink>
      <w:r w:rsidR="001F71E1">
        <w:rPr>
          <w:lang w:eastAsia="sv-SE"/>
        </w:rPr>
        <w:t xml:space="preserve">. </w:t>
      </w:r>
      <w:r w:rsidR="00873AAC">
        <w:rPr>
          <w:lang w:eastAsia="sv-SE"/>
        </w:rPr>
        <w:t xml:space="preserve">Eventuella frågor skickas till </w:t>
      </w:r>
      <w:r w:rsidR="00873AAC">
        <w:rPr>
          <w:highlight w:val="yellow"/>
          <w:lang w:eastAsia="sv-SE"/>
        </w:rPr>
        <w:t>arrangörsföreningens</w:t>
      </w:r>
      <w:r w:rsidR="00873AAC" w:rsidRPr="00873AAC">
        <w:rPr>
          <w:highlight w:val="yellow"/>
          <w:lang w:eastAsia="sv-SE"/>
        </w:rPr>
        <w:t xml:space="preserve"> mejl</w:t>
      </w:r>
      <w:r w:rsidR="00873AAC">
        <w:rPr>
          <w:lang w:eastAsia="sv-SE"/>
        </w:rPr>
        <w:t>.</w:t>
      </w:r>
    </w:p>
    <w:p w14:paraId="35148552" w14:textId="29E4F90B" w:rsidR="00873AAC" w:rsidRDefault="005C6F75" w:rsidP="005C6F75">
      <w:pPr>
        <w:pStyle w:val="Rubrik4"/>
        <w:rPr>
          <w:lang w:eastAsia="sv-SE"/>
        </w:rPr>
      </w:pPr>
      <w:r>
        <w:rPr>
          <w:lang w:eastAsia="sv-SE"/>
        </w:rPr>
        <w:t>Tävlingslicens</w:t>
      </w:r>
    </w:p>
    <w:p w14:paraId="4D88B72F" w14:textId="26F2BEEA" w:rsidR="005C6F75" w:rsidRDefault="00DC58CA" w:rsidP="005C6F75">
      <w:pPr>
        <w:rPr>
          <w:lang w:eastAsia="sv-SE"/>
        </w:rPr>
      </w:pPr>
      <w:r>
        <w:rPr>
          <w:lang w:eastAsia="sv-SE"/>
        </w:rPr>
        <w:t xml:space="preserve">Varje förening ansvarar för att anmälda </w:t>
      </w:r>
      <w:r w:rsidR="00922550">
        <w:rPr>
          <w:lang w:eastAsia="sv-SE"/>
        </w:rPr>
        <w:t xml:space="preserve">deltagare har giltig tävlingslicens. </w:t>
      </w:r>
    </w:p>
    <w:p w14:paraId="3A4999F2" w14:textId="62DE770D" w:rsidR="00851CA5" w:rsidRDefault="00851CA5" w:rsidP="00851CA5">
      <w:pPr>
        <w:pStyle w:val="Rubrik4"/>
        <w:rPr>
          <w:lang w:eastAsia="sv-SE"/>
        </w:rPr>
      </w:pPr>
      <w:r>
        <w:rPr>
          <w:lang w:eastAsia="sv-SE"/>
        </w:rPr>
        <w:lastRenderedPageBreak/>
        <w:t>Klädsel</w:t>
      </w:r>
    </w:p>
    <w:p w14:paraId="5EB684E7" w14:textId="07ADFDC5" w:rsidR="001F71E1" w:rsidRDefault="00851CA5" w:rsidP="00851CA5">
      <w:pPr>
        <w:rPr>
          <w:lang w:eastAsia="sv-SE"/>
        </w:rPr>
      </w:pPr>
      <w:r w:rsidRPr="00851CA5">
        <w:rPr>
          <w:lang w:eastAsia="sv-SE"/>
        </w:rPr>
        <w:t>Shorts/Tights och t-shirt/linne (får ej</w:t>
      </w:r>
      <w:r>
        <w:rPr>
          <w:lang w:eastAsia="sv-SE"/>
        </w:rPr>
        <w:t xml:space="preserve"> vara pösiga) samt vita strumpor eller en ordinarie tävlingsdräkt samt vita strumpor och/eller vita trampolinskor. </w:t>
      </w:r>
    </w:p>
    <w:p w14:paraId="21749066" w14:textId="709C595D" w:rsidR="001F71E1" w:rsidRDefault="001F71E1" w:rsidP="001F71E1">
      <w:pPr>
        <w:pStyle w:val="Rubrik4"/>
        <w:rPr>
          <w:lang w:eastAsia="sv-SE"/>
        </w:rPr>
      </w:pPr>
      <w:r>
        <w:rPr>
          <w:lang w:eastAsia="sv-SE"/>
        </w:rPr>
        <w:t>Serier</w:t>
      </w:r>
    </w:p>
    <w:p w14:paraId="5D6E6B9E" w14:textId="4E2B1EBD" w:rsidR="004370DD" w:rsidRDefault="004370DD" w:rsidP="001F71E1">
      <w:pPr>
        <w:rPr>
          <w:lang w:eastAsia="sv-SE"/>
        </w:rPr>
      </w:pPr>
      <w:hyperlink r:id="rId13" w:history="1">
        <w:r w:rsidR="00826519" w:rsidRPr="004370DD">
          <w:rPr>
            <w:rStyle w:val="Hyperlnk"/>
            <w:lang w:eastAsia="sv-SE"/>
          </w:rPr>
          <w:t>Serier till regionstävling hittar du här</w:t>
        </w:r>
      </w:hyperlink>
      <w:r w:rsidR="00826519">
        <w:rPr>
          <w:lang w:eastAsia="sv-SE"/>
        </w:rPr>
        <w:t>.</w:t>
      </w:r>
    </w:p>
    <w:p w14:paraId="567E2444" w14:textId="6DB11E13" w:rsidR="006546DF" w:rsidRDefault="0063466A" w:rsidP="0063466A">
      <w:pPr>
        <w:pStyle w:val="Rubrik4"/>
        <w:rPr>
          <w:lang w:eastAsia="sv-SE"/>
        </w:rPr>
      </w:pPr>
      <w:r>
        <w:rPr>
          <w:lang w:eastAsia="sv-SE"/>
        </w:rPr>
        <w:t>Anmälningslista och domarschema</w:t>
      </w:r>
    </w:p>
    <w:p w14:paraId="0E05EEBB" w14:textId="62E7EA1E" w:rsidR="0063466A" w:rsidRDefault="001A7A19" w:rsidP="0063466A">
      <w:pPr>
        <w:rPr>
          <w:lang w:eastAsia="sv-SE"/>
        </w:rPr>
      </w:pPr>
      <w:r>
        <w:rPr>
          <w:lang w:eastAsia="sv-SE"/>
        </w:rPr>
        <w:t>Här hittar du länk</w:t>
      </w:r>
      <w:r w:rsidR="0090565C" w:rsidRPr="0090565C">
        <w:rPr>
          <w:lang w:eastAsia="sv-SE"/>
        </w:rPr>
        <w:t xml:space="preserve"> till anmälningslista och domarschema </w:t>
      </w:r>
      <w:hyperlink r:id="rId14" w:history="1">
        <w:r w:rsidR="0090565C" w:rsidRPr="0090565C">
          <w:rPr>
            <w:rStyle w:val="Hyperlnk"/>
            <w:lang w:eastAsia="sv-SE"/>
          </w:rPr>
          <w:t>anmälningslista och domarschema regionstä</w:t>
        </w:r>
        <w:r w:rsidR="0090565C" w:rsidRPr="0090565C">
          <w:rPr>
            <w:rStyle w:val="Hyperlnk"/>
            <w:lang w:eastAsia="sv-SE"/>
          </w:rPr>
          <w:t>v</w:t>
        </w:r>
        <w:r w:rsidR="0090565C" w:rsidRPr="0090565C">
          <w:rPr>
            <w:rStyle w:val="Hyperlnk"/>
            <w:lang w:eastAsia="sv-SE"/>
          </w:rPr>
          <w:t>ling</w:t>
        </w:r>
        <w:r w:rsidR="0090565C">
          <w:rPr>
            <w:rStyle w:val="Hyperlnk"/>
            <w:lang w:eastAsia="sv-SE"/>
          </w:rPr>
          <w:t>.</w:t>
        </w:r>
        <w:r w:rsidR="0090565C" w:rsidRPr="0090565C">
          <w:rPr>
            <w:rStyle w:val="Hyperlnk"/>
            <w:lang w:eastAsia="sv-SE"/>
          </w:rPr>
          <w:t xml:space="preserve"> </w:t>
        </w:r>
      </w:hyperlink>
    </w:p>
    <w:p w14:paraId="28D5D269" w14:textId="77777777" w:rsidR="0090565C" w:rsidRDefault="0090565C" w:rsidP="0063466A">
      <w:pPr>
        <w:rPr>
          <w:lang w:eastAsia="sv-SE"/>
        </w:rPr>
      </w:pPr>
    </w:p>
    <w:p w14:paraId="474C1585" w14:textId="77777777" w:rsidR="0090565C" w:rsidRPr="0063466A" w:rsidRDefault="0090565C" w:rsidP="0063466A">
      <w:pPr>
        <w:rPr>
          <w:lang w:eastAsia="sv-SE"/>
        </w:rPr>
      </w:pPr>
    </w:p>
    <w:sectPr w:rsidR="0090565C" w:rsidRPr="0063466A" w:rsidSect="00BF4253">
      <w:footerReference w:type="even" r:id="rId15"/>
      <w:footerReference w:type="default" r:id="rId16"/>
      <w:footerReference w:type="first" r:id="rId17"/>
      <w:pgSz w:w="11906" w:h="16838"/>
      <w:pgMar w:top="1418" w:right="226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73EC7" w14:textId="77777777" w:rsidR="001B0235" w:rsidRDefault="001B0235" w:rsidP="004B72AB">
      <w:r>
        <w:separator/>
      </w:r>
    </w:p>
  </w:endnote>
  <w:endnote w:type="continuationSeparator" w:id="0">
    <w:p w14:paraId="1840842D" w14:textId="77777777" w:rsidR="001B0235" w:rsidRDefault="001B0235" w:rsidP="004B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altName w:val="Malgun Gothic Semilight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2800116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862832D" w14:textId="77777777" w:rsidR="004B72AB" w:rsidRDefault="004B72AB" w:rsidP="00AE6E6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BF4253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p w14:paraId="664F0AB2" w14:textId="77777777" w:rsidR="004B72AB" w:rsidRDefault="004B72AB" w:rsidP="004B72A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7E6CD4FE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303402F2" w14:textId="77777777" w:rsidR="004B72AB" w:rsidRDefault="00D40ECB" w:rsidP="004B72AB">
    <w:pPr>
      <w:pStyle w:val="Sidfot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CFAC6D" wp14:editId="7C169A33">
          <wp:simplePos x="0" y="0"/>
          <wp:positionH relativeFrom="margin">
            <wp:posOffset>3810</wp:posOffset>
          </wp:positionH>
          <wp:positionV relativeFrom="margin">
            <wp:posOffset>9043670</wp:posOffset>
          </wp:positionV>
          <wp:extent cx="1355090" cy="391795"/>
          <wp:effectExtent l="0" t="0" r="3810" b="1905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D27B" w14:textId="458E0F64" w:rsidR="00867440" w:rsidRDefault="00867440">
    <w:pPr>
      <w:pStyle w:val="Sidfo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7F9D" w14:textId="77777777" w:rsidR="001B0235" w:rsidRPr="00760C0A" w:rsidRDefault="001B0235" w:rsidP="00760C0A">
      <w:pPr>
        <w:pStyle w:val="Fotnotstext"/>
      </w:pPr>
      <w:r w:rsidRPr="00760C0A">
        <w:separator/>
      </w:r>
    </w:p>
  </w:footnote>
  <w:footnote w:type="continuationSeparator" w:id="0">
    <w:p w14:paraId="2AC73034" w14:textId="77777777" w:rsidR="001B0235" w:rsidRDefault="001B0235" w:rsidP="004B7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086E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0015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B48A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A62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7ECC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12E4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524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2826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4861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E117C"/>
    <w:multiLevelType w:val="hybridMultilevel"/>
    <w:tmpl w:val="C922A08C"/>
    <w:lvl w:ilvl="0" w:tplc="465C977A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576090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2C"/>
    <w:rsid w:val="00016E5C"/>
    <w:rsid w:val="00040FF7"/>
    <w:rsid w:val="000429D6"/>
    <w:rsid w:val="00042BB7"/>
    <w:rsid w:val="00042C02"/>
    <w:rsid w:val="000D343C"/>
    <w:rsid w:val="001156BF"/>
    <w:rsid w:val="00116E0D"/>
    <w:rsid w:val="00132E05"/>
    <w:rsid w:val="00172B25"/>
    <w:rsid w:val="001855FA"/>
    <w:rsid w:val="001A1F0D"/>
    <w:rsid w:val="001A7A19"/>
    <w:rsid w:val="001B0235"/>
    <w:rsid w:val="001F2F65"/>
    <w:rsid w:val="001F71E1"/>
    <w:rsid w:val="00205089"/>
    <w:rsid w:val="00242A8D"/>
    <w:rsid w:val="002927B3"/>
    <w:rsid w:val="002A3B2A"/>
    <w:rsid w:val="002C0548"/>
    <w:rsid w:val="002F5FD7"/>
    <w:rsid w:val="003E4A68"/>
    <w:rsid w:val="003F7B6F"/>
    <w:rsid w:val="004042FD"/>
    <w:rsid w:val="00417D20"/>
    <w:rsid w:val="004349AE"/>
    <w:rsid w:val="004370DD"/>
    <w:rsid w:val="004B1A35"/>
    <w:rsid w:val="004B4830"/>
    <w:rsid w:val="004B72AB"/>
    <w:rsid w:val="004C0450"/>
    <w:rsid w:val="004E63E4"/>
    <w:rsid w:val="004F64E3"/>
    <w:rsid w:val="005356E0"/>
    <w:rsid w:val="00561169"/>
    <w:rsid w:val="00566A97"/>
    <w:rsid w:val="00597A10"/>
    <w:rsid w:val="005A0DF2"/>
    <w:rsid w:val="005A2DCC"/>
    <w:rsid w:val="005B7E14"/>
    <w:rsid w:val="005C0FD2"/>
    <w:rsid w:val="005C6F75"/>
    <w:rsid w:val="00617F2B"/>
    <w:rsid w:val="0063466A"/>
    <w:rsid w:val="00643543"/>
    <w:rsid w:val="0064647A"/>
    <w:rsid w:val="00654545"/>
    <w:rsid w:val="006546DF"/>
    <w:rsid w:val="006C7470"/>
    <w:rsid w:val="006D465B"/>
    <w:rsid w:val="00760C0A"/>
    <w:rsid w:val="00767BB6"/>
    <w:rsid w:val="00792116"/>
    <w:rsid w:val="007C1AF5"/>
    <w:rsid w:val="007D5E56"/>
    <w:rsid w:val="007E5C92"/>
    <w:rsid w:val="007F4521"/>
    <w:rsid w:val="008071D3"/>
    <w:rsid w:val="00826519"/>
    <w:rsid w:val="00827031"/>
    <w:rsid w:val="0083785C"/>
    <w:rsid w:val="00843421"/>
    <w:rsid w:val="00851CA5"/>
    <w:rsid w:val="00867440"/>
    <w:rsid w:val="00873AAC"/>
    <w:rsid w:val="00892225"/>
    <w:rsid w:val="008B3C44"/>
    <w:rsid w:val="008F05F3"/>
    <w:rsid w:val="008F4DD3"/>
    <w:rsid w:val="008F572D"/>
    <w:rsid w:val="00902EEE"/>
    <w:rsid w:val="0090565C"/>
    <w:rsid w:val="00922550"/>
    <w:rsid w:val="00936427"/>
    <w:rsid w:val="00955158"/>
    <w:rsid w:val="0095772D"/>
    <w:rsid w:val="00982120"/>
    <w:rsid w:val="009836CF"/>
    <w:rsid w:val="00993DAE"/>
    <w:rsid w:val="009A02A3"/>
    <w:rsid w:val="009B4F9D"/>
    <w:rsid w:val="009C5ED4"/>
    <w:rsid w:val="009F3880"/>
    <w:rsid w:val="00A27D5A"/>
    <w:rsid w:val="00A35630"/>
    <w:rsid w:val="00A37DCB"/>
    <w:rsid w:val="00A433DE"/>
    <w:rsid w:val="00A56834"/>
    <w:rsid w:val="00A754E7"/>
    <w:rsid w:val="00A8670B"/>
    <w:rsid w:val="00AB61A9"/>
    <w:rsid w:val="00AC5B33"/>
    <w:rsid w:val="00AE7419"/>
    <w:rsid w:val="00B05FD6"/>
    <w:rsid w:val="00B10B6A"/>
    <w:rsid w:val="00B2591A"/>
    <w:rsid w:val="00B37305"/>
    <w:rsid w:val="00B6563A"/>
    <w:rsid w:val="00B803B5"/>
    <w:rsid w:val="00B84FCA"/>
    <w:rsid w:val="00BB31D5"/>
    <w:rsid w:val="00BB5192"/>
    <w:rsid w:val="00BC39C0"/>
    <w:rsid w:val="00BC40BF"/>
    <w:rsid w:val="00BF4253"/>
    <w:rsid w:val="00C04FCB"/>
    <w:rsid w:val="00C304DC"/>
    <w:rsid w:val="00C72D75"/>
    <w:rsid w:val="00C74551"/>
    <w:rsid w:val="00C76AE0"/>
    <w:rsid w:val="00CD6861"/>
    <w:rsid w:val="00CF7990"/>
    <w:rsid w:val="00D119F4"/>
    <w:rsid w:val="00D27872"/>
    <w:rsid w:val="00D40ECB"/>
    <w:rsid w:val="00D77373"/>
    <w:rsid w:val="00D95C7F"/>
    <w:rsid w:val="00DA39A6"/>
    <w:rsid w:val="00DB440F"/>
    <w:rsid w:val="00DC58CA"/>
    <w:rsid w:val="00DE2689"/>
    <w:rsid w:val="00DF065A"/>
    <w:rsid w:val="00DF452A"/>
    <w:rsid w:val="00E03FFC"/>
    <w:rsid w:val="00E53AC3"/>
    <w:rsid w:val="00E66E9A"/>
    <w:rsid w:val="00E73B10"/>
    <w:rsid w:val="00F130B7"/>
    <w:rsid w:val="00F14E95"/>
    <w:rsid w:val="00F163C7"/>
    <w:rsid w:val="00F3215A"/>
    <w:rsid w:val="00F423B1"/>
    <w:rsid w:val="00F502A1"/>
    <w:rsid w:val="00F913A4"/>
    <w:rsid w:val="00FA2D74"/>
    <w:rsid w:val="00FA37ED"/>
    <w:rsid w:val="00FB572C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8EDAF"/>
  <w15:chartTrackingRefBased/>
  <w15:docId w15:val="{D5DBA0EE-63E9-4902-B352-4E60C4C1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43C"/>
    <w:pPr>
      <w:spacing w:after="160"/>
    </w:pPr>
    <w:rPr>
      <w:rFonts w:ascii="Palatino Linotype" w:hAnsi="Palatino Linotype"/>
      <w:color w:val="000000" w:themeColor="background1"/>
      <w:sz w:val="20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597A10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FB572C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69A7" w:themeColor="text2"/>
      <w:sz w:val="28"/>
      <w:szCs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B572C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  <w:rPr>
      <w:rFonts w:ascii="Tahoma" w:hAnsi="Tahoma"/>
    </w:r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97A10"/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rFonts w:ascii="Tahoma" w:hAnsi="Tahoma"/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FB572C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ascii="Tahoma" w:hAnsi="Tahoma" w:cs="Times New Roman (CS-brödtext)"/>
      <w:b/>
      <w:bCs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spacing w:after="0"/>
      <w:jc w:val="both"/>
    </w:pPr>
    <w:rPr>
      <w:rFonts w:ascii="Tahoma" w:hAnsi="Tahoma"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FB572C"/>
    <w:rPr>
      <w:rFonts w:ascii="Tahoma" w:eastAsiaTheme="majorEastAsia" w:hAnsi="Tahoma" w:cstheme="majorBidi"/>
      <w:b/>
      <w:color w:val="0069A7" w:themeColor="text2"/>
      <w:sz w:val="28"/>
      <w:szCs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CD6861"/>
    <w:pPr>
      <w:spacing w:line="800" w:lineRule="exact"/>
    </w:pPr>
  </w:style>
  <w:style w:type="paragraph" w:customStyle="1" w:styleId="Rubrik2framsida">
    <w:name w:val="Rubrik 2 framsida"/>
    <w:basedOn w:val="Rubrik2"/>
    <w:autoRedefine/>
    <w:rsid w:val="00E66E9A"/>
    <w:rPr>
      <w:color w:val="0069A7" w:themeColor="text2"/>
    </w:rPr>
  </w:style>
  <w:style w:type="paragraph" w:customStyle="1" w:styleId="Rubrik3framsida">
    <w:name w:val="Rubrik 3 framsida"/>
    <w:basedOn w:val="Rubrik3"/>
    <w:autoRedefine/>
    <w:rsid w:val="00E66E9A"/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B572C"/>
    <w:rPr>
      <w:rFonts w:ascii="Tahoma" w:eastAsiaTheme="majorEastAsia" w:hAnsi="Tahoma" w:cstheme="majorBidi"/>
      <w:b/>
      <w:iCs/>
      <w:color w:val="000000" w:themeColor="background1"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 w:val="0"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character" w:styleId="Hyperlnk">
    <w:name w:val="Hyperlink"/>
    <w:basedOn w:val="Standardstycketeckensnitt"/>
    <w:uiPriority w:val="99"/>
    <w:unhideWhenUsed/>
    <w:rsid w:val="004B483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B483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9056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ymnastik.se/download/18.3a1f6f3719c0e5a9d886dbe6/1770134312938/Seriekrav%20fo%CC%88r%20Regionsta%CC%88vlingar%202026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ymnastik.se/download/18.6849fdda19c47964325f3199/1771317289680/Regler%20fo%CC%88r%20regionsta%CC%88vlingar%202026.pdf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oogle.com/spreadsheets/d/e/2PACX-1vTVdtTZQ6uv5vDu-b14Y6rnauVVrv5ufwOXYUJJK3jVNRV7_y3p8nEvWwh6Cb2Vui1Bb4xEslWSJ08h/pub?output=xlsx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a.forsstrom\Downloads\Wordmall%20generell%20(1).dotx" TargetMode="External"/></Relationship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A5A935-296D-9E40-B119-743F15345260}">
  <we:reference id="wa104099688" version="1.3.0.0" store="sv-S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146b17-0729-4c20-a54d-8f792caff914">
      <Terms xmlns="http://schemas.microsoft.com/office/infopath/2007/PartnerControls"/>
    </lcf76f155ced4ddcb4097134ff3c332f>
    <TaxCatchAll xmlns="e758e8b9-e84e-4f2e-bbb7-ac2a4c52c0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B8BC1024D3F4BB2B79A1FC31707A8" ma:contentTypeVersion="13" ma:contentTypeDescription="Skapa ett nytt dokument." ma:contentTypeScope="" ma:versionID="7cd16445af050e38773f95480a1ae3c6">
  <xsd:schema xmlns:xsd="http://www.w3.org/2001/XMLSchema" xmlns:xs="http://www.w3.org/2001/XMLSchema" xmlns:p="http://schemas.microsoft.com/office/2006/metadata/properties" xmlns:ns2="f1146b17-0729-4c20-a54d-8f792caff914" xmlns:ns3="e758e8b9-e84e-4f2e-bbb7-ac2a4c52c0af" targetNamespace="http://schemas.microsoft.com/office/2006/metadata/properties" ma:root="true" ma:fieldsID="44def794522e84ded07d3608f8bbdc74" ns2:_="" ns3:_="">
    <xsd:import namespace="f1146b17-0729-4c20-a54d-8f792caff914"/>
    <xsd:import namespace="e758e8b9-e84e-4f2e-bbb7-ac2a4c52c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6b17-0729-4c20-a54d-8f792caff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8e8b9-e84e-4f2e-bbb7-ac2a4c52c0a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60def1-2fcf-4a83-8cf9-9aea41fd50e3}" ma:internalName="TaxCatchAll" ma:showField="CatchAllData" ma:web="e758e8b9-e84e-4f2e-bbb7-ac2a4c52c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D5CAE4-71F0-4578-8EA2-950A5E9D0EC5}">
  <ds:schemaRefs>
    <ds:schemaRef ds:uri="http://schemas.microsoft.com/office/2006/metadata/properties"/>
    <ds:schemaRef ds:uri="http://schemas.microsoft.com/office/infopath/2007/PartnerControls"/>
    <ds:schemaRef ds:uri="f1146b17-0729-4c20-a54d-8f792caff914"/>
    <ds:schemaRef ds:uri="e758e8b9-e84e-4f2e-bbb7-ac2a4c52c0af"/>
  </ds:schemaRefs>
</ds:datastoreItem>
</file>

<file path=customXml/itemProps3.xml><?xml version="1.0" encoding="utf-8"?>
<ds:datastoreItem xmlns:ds="http://schemas.openxmlformats.org/officeDocument/2006/customXml" ds:itemID="{A7CE29CD-3C88-49EA-AE54-0F27F12FDF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D3DF4-DD31-4044-81F2-DEEB9F225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46b17-0729-4c20-a54d-8f792caff914"/>
    <ds:schemaRef ds:uri="e758e8b9-e84e-4f2e-bbb7-ac2a4c52c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generell (1)</Template>
  <TotalTime>0</TotalTime>
  <Pages>3</Pages>
  <Words>491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 Forsström (Gymnastik)</dc:creator>
  <cp:keywords/>
  <dc:description/>
  <cp:lastModifiedBy>Moa Forsström (Gymnastik)</cp:lastModifiedBy>
  <cp:revision>2</cp:revision>
  <cp:lastPrinted>2026-09-16T11:34:00Z</cp:lastPrinted>
  <dcterms:created xsi:type="dcterms:W3CDTF">2026-09-21T11:39:00Z</dcterms:created>
  <dcterms:modified xsi:type="dcterms:W3CDTF">2026-09-21T11:39:00Z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0x010100080B8BC1024D3F4BB2B79A1FC31707A8</vt:lpwstr>
  </property>
  <property fmtid="{D5CDD505-2E9C-101B-9397-08002B2CF9AE}" pid="3" name="MediaServiceImageTags">
    <vt:lpwstr/>
  </property>
</Properties>
</file>