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DA51C" w14:textId="2F768E46" w:rsidR="003859E5" w:rsidRDefault="00185F9E" w:rsidP="000E7B05">
      <w:pPr>
        <w:pStyle w:val="Rubrik2"/>
      </w:pPr>
      <w:r>
        <w:drawing>
          <wp:anchor distT="0" distB="0" distL="114300" distR="114300" simplePos="0" relativeHeight="251658240" behindDoc="0" locked="0" layoutInCell="1" allowOverlap="1" wp14:anchorId="7B571974" wp14:editId="52B049B1">
            <wp:simplePos x="0" y="0"/>
            <wp:positionH relativeFrom="margin">
              <wp:posOffset>3639820</wp:posOffset>
            </wp:positionH>
            <wp:positionV relativeFrom="margin">
              <wp:posOffset>-635</wp:posOffset>
            </wp:positionV>
            <wp:extent cx="2204085" cy="1093470"/>
            <wp:effectExtent l="0" t="0" r="5715" b="0"/>
            <wp:wrapSquare wrapText="bothSides"/>
            <wp:docPr id="1359442489" name="Bildobjekt 1" descr="En bild som visar text, Teckensnitt, Grafik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42489" name="Bildobjekt 1" descr="En bild som visar text, Teckensnitt, Grafik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085" cy="109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75F35E" w14:textId="77777777" w:rsidR="00185F9E" w:rsidRDefault="00185F9E" w:rsidP="000E7B05">
      <w:pPr>
        <w:pStyle w:val="Rubrik2"/>
      </w:pPr>
    </w:p>
    <w:p w14:paraId="0E3E6500" w14:textId="63063749" w:rsidR="000E7B05" w:rsidRDefault="000E7B05" w:rsidP="000E7B05">
      <w:pPr>
        <w:pStyle w:val="Rubrik2"/>
      </w:pPr>
      <w:r>
        <w:t>Årets förening 202</w:t>
      </w:r>
      <w:r w:rsidR="6A838FEA">
        <w:t>4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EndPr/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28A5F6A8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EndPr/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EC142A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EC142A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301426CA" w14:textId="77777777" w:rsidR="00593651" w:rsidRDefault="00593651" w:rsidP="000F03FF">
      <w:pPr>
        <w:pStyle w:val="Brdtext"/>
        <w:spacing w:before="98" w:line="283" w:lineRule="auto"/>
        <w:ind w:left="298" w:right="731"/>
      </w:pPr>
    </w:p>
    <w:p w14:paraId="57007A7F" w14:textId="77777777" w:rsidR="00593651" w:rsidRDefault="00593651" w:rsidP="000F03FF">
      <w:pPr>
        <w:pStyle w:val="Brdtext"/>
        <w:spacing w:before="98" w:line="283" w:lineRule="auto"/>
        <w:ind w:left="298" w:right="731"/>
      </w:pPr>
    </w:p>
    <w:p w14:paraId="5F937B85" w14:textId="77777777" w:rsidR="00593651" w:rsidRDefault="00593651" w:rsidP="000F03FF">
      <w:pPr>
        <w:pStyle w:val="Brdtext"/>
        <w:spacing w:before="98" w:line="283" w:lineRule="auto"/>
        <w:ind w:left="298" w:right="731"/>
      </w:pP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7B36C622" w14:textId="34D4C511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C14BE5">
        <w:t xml:space="preserve"> </w:t>
      </w:r>
      <w:hyperlink r:id="rId12" w:history="1">
        <w:r w:rsidR="00C14BE5" w:rsidRPr="00FC39C0">
          <w:rPr>
            <w:rStyle w:val="Hyperlnk"/>
          </w:rPr>
          <w:t>mellansvenska@gymnastik.se</w:t>
        </w:r>
      </w:hyperlink>
      <w:r w:rsidR="00C14BE5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Pr="00593651">
        <w:rPr>
          <w:b/>
          <w:bCs/>
        </w:rPr>
        <w:t>28</w:t>
      </w:r>
      <w:r w:rsidRPr="00593651">
        <w:rPr>
          <w:b/>
          <w:bCs/>
          <w:spacing w:val="-8"/>
        </w:rPr>
        <w:t xml:space="preserve"> </w:t>
      </w:r>
      <w:r w:rsidRPr="00593651">
        <w:rPr>
          <w:b/>
          <w:bCs/>
        </w:rPr>
        <w:t>februari</w:t>
      </w:r>
      <w:r w:rsidRPr="00593651">
        <w:rPr>
          <w:b/>
          <w:bCs/>
          <w:spacing w:val="-7"/>
        </w:rPr>
        <w:t xml:space="preserve"> </w:t>
      </w:r>
      <w:r w:rsidRPr="00593651">
        <w:rPr>
          <w:b/>
          <w:bCs/>
        </w:rPr>
        <w:t>202</w:t>
      </w:r>
      <w:r w:rsidR="6CA7F59B" w:rsidRPr="00593651">
        <w:rPr>
          <w:b/>
          <w:bCs/>
        </w:rPr>
        <w:t>5</w:t>
      </w:r>
    </w:p>
    <w:p w14:paraId="35F940A9" w14:textId="77777777" w:rsidR="00911BAF" w:rsidRDefault="00911BAF" w:rsidP="00911BAF">
      <w:pPr>
        <w:widowControl/>
        <w:autoSpaceDE/>
        <w:autoSpaceDN/>
      </w:pPr>
    </w:p>
    <w:p w14:paraId="4498CADF" w14:textId="77777777" w:rsidR="00911BAF" w:rsidRDefault="00911BAF" w:rsidP="00911BAF">
      <w:pPr>
        <w:widowControl/>
        <w:autoSpaceDE/>
        <w:autoSpaceDN/>
      </w:pPr>
    </w:p>
    <w:p w14:paraId="35A8E7D6" w14:textId="77777777" w:rsidR="00911BAF" w:rsidRDefault="00911BAF" w:rsidP="00911BAF">
      <w:pPr>
        <w:widowControl/>
        <w:autoSpaceDE/>
        <w:autoSpaceDN/>
      </w:pPr>
    </w:p>
    <w:p w14:paraId="08FC6583" w14:textId="4A5C0328" w:rsidR="00B46D54" w:rsidRDefault="00B46D54" w:rsidP="00911BAF">
      <w:pPr>
        <w:widowControl/>
        <w:autoSpaceDE/>
        <w:autoSpaceDN/>
      </w:pPr>
    </w:p>
    <w:p w14:paraId="00C14785" w14:textId="77777777" w:rsidR="00B46D54" w:rsidRPr="00B46D54" w:rsidRDefault="00B46D54" w:rsidP="00B46D54"/>
    <w:p w14:paraId="327C79FB" w14:textId="53C3AC5C" w:rsidR="00593651" w:rsidRDefault="0000125E" w:rsidP="002A542C">
      <w:pPr>
        <w:pStyle w:val="Rubrik2"/>
      </w:pPr>
      <w:r>
        <w:lastRenderedPageBreak/>
        <w:drawing>
          <wp:anchor distT="0" distB="0" distL="114300" distR="114300" simplePos="0" relativeHeight="251658241" behindDoc="0" locked="0" layoutInCell="1" allowOverlap="1" wp14:anchorId="2A862A0A" wp14:editId="62877A58">
            <wp:simplePos x="0" y="0"/>
            <wp:positionH relativeFrom="margin">
              <wp:posOffset>3919220</wp:posOffset>
            </wp:positionH>
            <wp:positionV relativeFrom="margin">
              <wp:posOffset>-95885</wp:posOffset>
            </wp:positionV>
            <wp:extent cx="2216785" cy="1099820"/>
            <wp:effectExtent l="0" t="0" r="0" b="5080"/>
            <wp:wrapSquare wrapText="bothSides"/>
            <wp:docPr id="1962093363" name="Bildobjekt 1" descr="En bild som visar text, Teckensnitt, Grafik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42489" name="Bildobjekt 1" descr="En bild som visar text, Teckensnitt, Grafik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85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CAE810" w14:textId="77777777" w:rsidR="0000125E" w:rsidRDefault="0000125E" w:rsidP="002A542C">
      <w:pPr>
        <w:pStyle w:val="Rubrik2"/>
      </w:pPr>
    </w:p>
    <w:p w14:paraId="00BA77CF" w14:textId="4D7F94CE" w:rsidR="000E7B05" w:rsidRDefault="000E7B05" w:rsidP="002A542C">
      <w:pPr>
        <w:pStyle w:val="Rubrik2"/>
      </w:pPr>
      <w:r>
        <w:t>Årets ledare 202</w:t>
      </w:r>
      <w:r w:rsidR="6794DFD1">
        <w:t>4</w:t>
      </w:r>
      <w:r w:rsidR="291DB9FA">
        <w:t xml:space="preserve"> </w:t>
      </w:r>
      <w:r w:rsidR="291DB9FA" w:rsidRPr="65A62CA2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2F35704C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r>
        <w:t>S</w:t>
      </w:r>
      <w:r w:rsidR="00986D93">
        <w:t>kapar</w:t>
      </w:r>
      <w:r>
        <w:t xml:space="preserve"> </w:t>
      </w:r>
      <w:r w:rsidR="00986D93">
        <w:t>glädje</w:t>
      </w:r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EndPr/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02A1D5F7" w14:textId="77777777" w:rsidR="002528A3" w:rsidRDefault="002528A3" w:rsidP="00986D93">
      <w:pPr>
        <w:pStyle w:val="Brdtext"/>
        <w:ind w:left="-2"/>
        <w:rPr>
          <w:sz w:val="20"/>
        </w:rPr>
      </w:pPr>
    </w:p>
    <w:p w14:paraId="3CE92814" w14:textId="77777777" w:rsidR="00593651" w:rsidRDefault="00593651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3E6286A3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C14BE5">
        <w:t xml:space="preserve"> </w:t>
      </w:r>
      <w:hyperlink r:id="rId14" w:history="1">
        <w:r w:rsidR="00C14BE5" w:rsidRPr="00FC39C0">
          <w:rPr>
            <w:rStyle w:val="Hyperlnk"/>
          </w:rPr>
          <w:t>mellansvenska@gymnastik.se</w:t>
        </w:r>
      </w:hyperlink>
      <w:r w:rsidR="00C14BE5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Pr="00593651">
        <w:rPr>
          <w:b/>
          <w:bCs/>
        </w:rPr>
        <w:t>28</w:t>
      </w:r>
      <w:r w:rsidRPr="00593651">
        <w:rPr>
          <w:b/>
          <w:bCs/>
          <w:spacing w:val="-8"/>
        </w:rPr>
        <w:t xml:space="preserve"> </w:t>
      </w:r>
      <w:r w:rsidRPr="00593651">
        <w:rPr>
          <w:b/>
          <w:bCs/>
        </w:rPr>
        <w:t>februari</w:t>
      </w:r>
      <w:r w:rsidRPr="00593651">
        <w:rPr>
          <w:b/>
          <w:bCs/>
          <w:spacing w:val="-7"/>
        </w:rPr>
        <w:t xml:space="preserve"> </w:t>
      </w:r>
      <w:r w:rsidRPr="00593651">
        <w:rPr>
          <w:b/>
          <w:bCs/>
        </w:rPr>
        <w:t>202</w:t>
      </w:r>
      <w:r w:rsidR="06B60F24" w:rsidRPr="00593651">
        <w:rPr>
          <w:b/>
          <w:bCs/>
        </w:rPr>
        <w:t>5</w:t>
      </w:r>
    </w:p>
    <w:sectPr w:rsidR="00986D93" w:rsidSect="000E7B05">
      <w:headerReference w:type="default" r:id="rId15"/>
      <w:footerReference w:type="even" r:id="rId16"/>
      <w:footerReference w:type="default" r:id="rId17"/>
      <w:headerReference w:type="first" r:id="rId18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E04E43" w14:textId="77777777" w:rsidR="001E6849" w:rsidRDefault="001E6849" w:rsidP="004B72AB">
      <w:r>
        <w:separator/>
      </w:r>
    </w:p>
  </w:endnote>
  <w:endnote w:type="continuationSeparator" w:id="0">
    <w:p w14:paraId="6E248B1D" w14:textId="77777777" w:rsidR="001E6849" w:rsidRDefault="001E6849" w:rsidP="004B72AB">
      <w:r>
        <w:continuationSeparator/>
      </w:r>
    </w:p>
  </w:endnote>
  <w:endnote w:type="continuationNotice" w:id="1">
    <w:p w14:paraId="2A7DA5F3" w14:textId="77777777" w:rsidR="001E6849" w:rsidRDefault="001E68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61D08D" w14:textId="77777777" w:rsidR="001E6849" w:rsidRPr="00760C0A" w:rsidRDefault="001E6849" w:rsidP="00760C0A">
      <w:pPr>
        <w:pStyle w:val="Fotnotstext"/>
      </w:pPr>
      <w:r w:rsidRPr="00760C0A">
        <w:separator/>
      </w:r>
    </w:p>
  </w:footnote>
  <w:footnote w:type="continuationSeparator" w:id="0">
    <w:p w14:paraId="3EB053EA" w14:textId="77777777" w:rsidR="001E6849" w:rsidRDefault="001E6849" w:rsidP="004B72AB">
      <w:r>
        <w:continuationSeparator/>
      </w:r>
    </w:p>
  </w:footnote>
  <w:footnote w:type="continuationNotice" w:id="1">
    <w:p w14:paraId="6B1DA299" w14:textId="77777777" w:rsidR="001E6849" w:rsidRDefault="001E68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0125E"/>
    <w:rsid w:val="00011516"/>
    <w:rsid w:val="00016E5C"/>
    <w:rsid w:val="00040FF7"/>
    <w:rsid w:val="000429D6"/>
    <w:rsid w:val="00042C02"/>
    <w:rsid w:val="000B1E26"/>
    <w:rsid w:val="000E7B05"/>
    <w:rsid w:val="000F03FF"/>
    <w:rsid w:val="000F2E30"/>
    <w:rsid w:val="000F761B"/>
    <w:rsid w:val="00116E0D"/>
    <w:rsid w:val="001460BC"/>
    <w:rsid w:val="00185F9E"/>
    <w:rsid w:val="001A553D"/>
    <w:rsid w:val="001B19FC"/>
    <w:rsid w:val="001D7058"/>
    <w:rsid w:val="001E6849"/>
    <w:rsid w:val="001F2F65"/>
    <w:rsid w:val="00242A8D"/>
    <w:rsid w:val="00244482"/>
    <w:rsid w:val="002528A3"/>
    <w:rsid w:val="00261325"/>
    <w:rsid w:val="002667EC"/>
    <w:rsid w:val="0027343E"/>
    <w:rsid w:val="002A3B2A"/>
    <w:rsid w:val="002A542C"/>
    <w:rsid w:val="002E17CD"/>
    <w:rsid w:val="00313923"/>
    <w:rsid w:val="003756DD"/>
    <w:rsid w:val="003859E5"/>
    <w:rsid w:val="0038731B"/>
    <w:rsid w:val="003B2384"/>
    <w:rsid w:val="003B447B"/>
    <w:rsid w:val="003E4A68"/>
    <w:rsid w:val="003F7B6F"/>
    <w:rsid w:val="004042FD"/>
    <w:rsid w:val="00417D20"/>
    <w:rsid w:val="00430788"/>
    <w:rsid w:val="004912E7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3651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C0A"/>
    <w:rsid w:val="00767BB6"/>
    <w:rsid w:val="007B16AF"/>
    <w:rsid w:val="007C1AF5"/>
    <w:rsid w:val="007D30BF"/>
    <w:rsid w:val="007D5E56"/>
    <w:rsid w:val="007F4840"/>
    <w:rsid w:val="008071D3"/>
    <w:rsid w:val="00832D32"/>
    <w:rsid w:val="0083590F"/>
    <w:rsid w:val="00836854"/>
    <w:rsid w:val="008606D9"/>
    <w:rsid w:val="008710B0"/>
    <w:rsid w:val="00880739"/>
    <w:rsid w:val="00892225"/>
    <w:rsid w:val="0089490D"/>
    <w:rsid w:val="008B3C44"/>
    <w:rsid w:val="008E0EF8"/>
    <w:rsid w:val="008F05F3"/>
    <w:rsid w:val="008F572D"/>
    <w:rsid w:val="00902EEE"/>
    <w:rsid w:val="00911BAF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9E6E83"/>
    <w:rsid w:val="00A27D5A"/>
    <w:rsid w:val="00A35630"/>
    <w:rsid w:val="00A37DCB"/>
    <w:rsid w:val="00A56834"/>
    <w:rsid w:val="00A8670B"/>
    <w:rsid w:val="00A91F9C"/>
    <w:rsid w:val="00AC2B0E"/>
    <w:rsid w:val="00AC5B33"/>
    <w:rsid w:val="00B10B6A"/>
    <w:rsid w:val="00B37597"/>
    <w:rsid w:val="00B46D54"/>
    <w:rsid w:val="00B803B5"/>
    <w:rsid w:val="00B84FCA"/>
    <w:rsid w:val="00B86019"/>
    <w:rsid w:val="00B91D7A"/>
    <w:rsid w:val="00B97472"/>
    <w:rsid w:val="00BB5192"/>
    <w:rsid w:val="00BC40BF"/>
    <w:rsid w:val="00C14BE5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45847"/>
    <w:rsid w:val="00D55C01"/>
    <w:rsid w:val="00D95C7F"/>
    <w:rsid w:val="00DA39A6"/>
    <w:rsid w:val="00DB440F"/>
    <w:rsid w:val="00DC1A4D"/>
    <w:rsid w:val="00DE21E9"/>
    <w:rsid w:val="00DE2689"/>
    <w:rsid w:val="00DF1DB3"/>
    <w:rsid w:val="00E03FFC"/>
    <w:rsid w:val="00E606F4"/>
    <w:rsid w:val="00E61C41"/>
    <w:rsid w:val="00E66E9A"/>
    <w:rsid w:val="00E805BD"/>
    <w:rsid w:val="00EC142A"/>
    <w:rsid w:val="00ED2656"/>
    <w:rsid w:val="00F130B7"/>
    <w:rsid w:val="00F163C7"/>
    <w:rsid w:val="00F1697D"/>
    <w:rsid w:val="00F3215A"/>
    <w:rsid w:val="00F51808"/>
    <w:rsid w:val="00F546D1"/>
    <w:rsid w:val="00FA2D74"/>
    <w:rsid w:val="00FE5E78"/>
    <w:rsid w:val="00FE663E"/>
    <w:rsid w:val="00FF6383"/>
    <w:rsid w:val="00FF7315"/>
    <w:rsid w:val="0658BA8B"/>
    <w:rsid w:val="06B60F24"/>
    <w:rsid w:val="140655BE"/>
    <w:rsid w:val="1673B264"/>
    <w:rsid w:val="291DB9FA"/>
    <w:rsid w:val="3B7B263F"/>
    <w:rsid w:val="529A2CCB"/>
    <w:rsid w:val="65063123"/>
    <w:rsid w:val="65A62CA2"/>
    <w:rsid w:val="6794DFD1"/>
    <w:rsid w:val="6A838FEA"/>
    <w:rsid w:val="6CA7F59B"/>
    <w:rsid w:val="703CBE38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C5C64532-30D0-4D14-8B76-B4A500C8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C14BE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14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ellansvenska@gymnastik.s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ellansvenska@gymnastik.s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1A553D"/>
    <w:rsid w:val="001B19FC"/>
    <w:rsid w:val="002E13E7"/>
    <w:rsid w:val="002E17CD"/>
    <w:rsid w:val="00385CFD"/>
    <w:rsid w:val="0038731B"/>
    <w:rsid w:val="003B2384"/>
    <w:rsid w:val="00412EEC"/>
    <w:rsid w:val="00501042"/>
    <w:rsid w:val="005D5D39"/>
    <w:rsid w:val="00734653"/>
    <w:rsid w:val="007B16AF"/>
    <w:rsid w:val="007B7C0B"/>
    <w:rsid w:val="00942593"/>
    <w:rsid w:val="00B56B22"/>
    <w:rsid w:val="00B91D7A"/>
    <w:rsid w:val="00D2764B"/>
    <w:rsid w:val="00D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16e3d2-9176-41ca-824b-48b0b37a7d7c" xsi:nil="true"/>
    <lcf76f155ced4ddcb4097134ff3c332f xmlns="5e696799-e7dc-4326-a21a-16ea89c6ff8d">
      <Terms xmlns="http://schemas.microsoft.com/office/infopath/2007/PartnerControls"/>
    </lcf76f155ced4ddcb4097134ff3c332f>
    <TeamsChannelId xmlns="5e696799-e7dc-4326-a21a-16ea89c6ff8d" xsi:nil="true"/>
    <FolderType xmlns="5e696799-e7dc-4326-a21a-16ea89c6ff8d" xsi:nil="true"/>
    <Invited_Members xmlns="5e696799-e7dc-4326-a21a-16ea89c6ff8d" xsi:nil="true"/>
    <CultureName xmlns="5e696799-e7dc-4326-a21a-16ea89c6ff8d" xsi:nil="true"/>
    <AppVersion xmlns="5e696799-e7dc-4326-a21a-16ea89c6ff8d" xsi:nil="true"/>
    <Members xmlns="5e696799-e7dc-4326-a21a-16ea89c6ff8d">
      <UserInfo>
        <DisplayName/>
        <AccountId xsi:nil="true"/>
        <AccountType/>
      </UserInfo>
    </Members>
    <Member_Groups xmlns="5e696799-e7dc-4326-a21a-16ea89c6ff8d">
      <UserInfo>
        <DisplayName/>
        <AccountId xsi:nil="true"/>
        <AccountType/>
      </UserInfo>
    </Member_Groups>
    <Owner xmlns="5e696799-e7dc-4326-a21a-16ea89c6ff8d">
      <UserInfo>
        <DisplayName/>
        <AccountId xsi:nil="true"/>
        <AccountType/>
      </UserInfo>
    </Owner>
    <Distribution_Groups xmlns="5e696799-e7dc-4326-a21a-16ea89c6ff8d" xsi:nil="true"/>
    <LMS_Mappings xmlns="5e696799-e7dc-4326-a21a-16ea89c6ff8d" xsi:nil="true"/>
    <Invited_Leaders xmlns="5e696799-e7dc-4326-a21a-16ea89c6ff8d" xsi:nil="true"/>
    <IsNotebookLocked xmlns="5e696799-e7dc-4326-a21a-16ea89c6ff8d" xsi:nil="true"/>
    <Is_Collaboration_Space_Locked xmlns="5e696799-e7dc-4326-a21a-16ea89c6ff8d" xsi:nil="true"/>
    <Math_Settings xmlns="5e696799-e7dc-4326-a21a-16ea89c6ff8d" xsi:nil="true"/>
    <Has_Leaders_Only_SectionGroup xmlns="5e696799-e7dc-4326-a21a-16ea89c6ff8d" xsi:nil="true"/>
    <NotebookType xmlns="5e696799-e7dc-4326-a21a-16ea89c6ff8d" xsi:nil="true"/>
    <DefaultSectionNames xmlns="5e696799-e7dc-4326-a21a-16ea89c6ff8d" xsi:nil="true"/>
    <Templates xmlns="5e696799-e7dc-4326-a21a-16ea89c6ff8d" xsi:nil="true"/>
    <Self_Registration_Enabled xmlns="5e696799-e7dc-4326-a21a-16ea89c6ff8d" xsi:nil="true"/>
    <Leaders xmlns="5e696799-e7dc-4326-a21a-16ea89c6ff8d">
      <UserInfo>
        <DisplayName/>
        <AccountId xsi:nil="true"/>
        <AccountType/>
      </UserInfo>
    </Lead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6C37223E56444C9D850995D5B824E6" ma:contentTypeVersion="38" ma:contentTypeDescription="Skapa ett nytt dokument." ma:contentTypeScope="" ma:versionID="41bc056319dd02b8d936e720fdb59880">
  <xsd:schema xmlns:xsd="http://www.w3.org/2001/XMLSchema" xmlns:xs="http://www.w3.org/2001/XMLSchema" xmlns:p="http://schemas.microsoft.com/office/2006/metadata/properties" xmlns:ns2="5e696799-e7dc-4326-a21a-16ea89c6ff8d" xmlns:ns3="7016e3d2-9176-41ca-824b-48b0b37a7d7c" targetNamespace="http://schemas.microsoft.com/office/2006/metadata/properties" ma:root="true" ma:fieldsID="6fc9ce5849c23fa6b7bbce387d7d5ed0" ns2:_="" ns3:_="">
    <xsd:import namespace="5e696799-e7dc-4326-a21a-16ea89c6ff8d"/>
    <xsd:import namespace="7016e3d2-9176-41ca-824b-48b0b37a7d7c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96799-e7dc-4326-a21a-16ea89c6ff8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0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6e3d2-9176-41ca-824b-48b0b37a7d7c" elementFormDefault="qualified">
    <xsd:import namespace="http://schemas.microsoft.com/office/2006/documentManagement/types"/>
    <xsd:import namespace="http://schemas.microsoft.com/office/infopath/2007/PartnerControls"/>
    <xsd:element name="TaxCatchAll" ma:index="41" nillable="true" ma:displayName="Taxonomy Catch All Column" ma:hidden="true" ma:list="{ba4b9af7-5324-4bed-bda5-3dee6b8fe2e9}" ma:internalName="TaxCatchAll" ma:showField="CatchAllData" ma:web="7016e3d2-9176-41ca-824b-48b0b37a7d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7016e3d2-9176-41ca-824b-48b0b37a7d7c"/>
    <ds:schemaRef ds:uri="5e696799-e7dc-4326-a21a-16ea89c6ff8d"/>
  </ds:schemaRefs>
</ds:datastoreItem>
</file>

<file path=customXml/itemProps3.xml><?xml version="1.0" encoding="utf-8"?>
<ds:datastoreItem xmlns:ds="http://schemas.openxmlformats.org/officeDocument/2006/customXml" ds:itemID="{D7F1E9C5-0638-4546-BC2A-D3583DED9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96799-e7dc-4326-a21a-16ea89c6ff8d"/>
    <ds:schemaRef ds:uri="7016e3d2-9176-41ca-824b-48b0b37a7d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0</TotalTime>
  <Pages>2</Pages>
  <Words>269</Words>
  <Characters>1426</Characters>
  <Application>Microsoft Office Word</Application>
  <DocSecurity>4</DocSecurity>
  <Lines>11</Lines>
  <Paragraphs>3</Paragraphs>
  <ScaleCrop>false</ScaleCrop>
  <Company/>
  <LinksUpToDate>false</LinksUpToDate>
  <CharactersWithSpaces>1692</CharactersWithSpaces>
  <SharedDoc>false</SharedDoc>
  <HLinks>
    <vt:vector size="12" baseType="variant">
      <vt:variant>
        <vt:i4>65597</vt:i4>
      </vt:variant>
      <vt:variant>
        <vt:i4>3</vt:i4>
      </vt:variant>
      <vt:variant>
        <vt:i4>0</vt:i4>
      </vt:variant>
      <vt:variant>
        <vt:i4>5</vt:i4>
      </vt:variant>
      <vt:variant>
        <vt:lpwstr>mailto:mellansvenska@gymnastik.se</vt:lpwstr>
      </vt:variant>
      <vt:variant>
        <vt:lpwstr/>
      </vt:variant>
      <vt:variant>
        <vt:i4>65597</vt:i4>
      </vt:variant>
      <vt:variant>
        <vt:i4>0</vt:i4>
      </vt:variant>
      <vt:variant>
        <vt:i4>0</vt:i4>
      </vt:variant>
      <vt:variant>
        <vt:i4>5</vt:i4>
      </vt:variant>
      <vt:variant>
        <vt:lpwstr>mailto:mellansvenska@gymnastik.se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Ninni Torstensson (Gymnastik)</cp:lastModifiedBy>
  <cp:revision>2</cp:revision>
  <dcterms:created xsi:type="dcterms:W3CDTF">2024-11-28T08:22:00Z</dcterms:created>
  <dcterms:modified xsi:type="dcterms:W3CDTF">2024-11-28T08:22:00Z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0x010100246C37223E56444C9D850995D5B824E6</vt:lpwstr>
  </property>
  <property fmtid="{D5CDD505-2E9C-101B-9397-08002B2CF9AE}" pid="3" name="MediaServiceImageTags">
    <vt:lpwstr/>
  </property>
</Properties>
</file>